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9CCCC" w14:textId="77777777" w:rsidR="006A5953" w:rsidRPr="00856F77" w:rsidRDefault="006A5953" w:rsidP="006A5953">
      <w:pPr>
        <w:pStyle w:val="Overskrift1"/>
      </w:pPr>
      <w:bookmarkStart w:id="0" w:name="_Toc255127553"/>
      <w:r w:rsidRPr="00856F77">
        <w:t>Indhold</w:t>
      </w:r>
      <w:bookmarkEnd w:id="0"/>
    </w:p>
    <w:p w14:paraId="3523D199" w14:textId="77777777" w:rsidR="00882122" w:rsidRDefault="006A5953">
      <w:pPr>
        <w:pStyle w:val="Indholdsfortegnelse1"/>
        <w:rPr>
          <w:rFonts w:asciiTheme="minorHAnsi" w:eastAsiaTheme="minorEastAsia" w:hAnsiTheme="minorHAnsi" w:cstheme="minorBidi"/>
          <w:b w:val="0"/>
          <w:caps w:val="0"/>
          <w:noProof/>
          <w:lang w:eastAsia="ja-JP"/>
        </w:rPr>
      </w:pPr>
      <w:r w:rsidRPr="00856F77">
        <w:rPr>
          <w:sz w:val="20"/>
          <w:szCs w:val="20"/>
        </w:rPr>
        <w:fldChar w:fldCharType="begin"/>
      </w:r>
      <w:r w:rsidRPr="00856F77">
        <w:rPr>
          <w:sz w:val="20"/>
          <w:szCs w:val="20"/>
        </w:rPr>
        <w:instrText xml:space="preserve"> TOC \o "1-3" </w:instrText>
      </w:r>
      <w:r w:rsidRPr="00856F77">
        <w:rPr>
          <w:sz w:val="20"/>
          <w:szCs w:val="20"/>
        </w:rPr>
        <w:fldChar w:fldCharType="separate"/>
      </w:r>
      <w:r w:rsidR="00882122">
        <w:rPr>
          <w:noProof/>
        </w:rPr>
        <w:t>Indhold</w:t>
      </w:r>
      <w:r w:rsidR="00882122">
        <w:rPr>
          <w:noProof/>
        </w:rPr>
        <w:tab/>
      </w:r>
      <w:r w:rsidR="00882122">
        <w:rPr>
          <w:noProof/>
        </w:rPr>
        <w:fldChar w:fldCharType="begin"/>
      </w:r>
      <w:r w:rsidR="00882122">
        <w:rPr>
          <w:noProof/>
        </w:rPr>
        <w:instrText xml:space="preserve"> PAGEREF _Toc255127553 \h </w:instrText>
      </w:r>
      <w:r w:rsidR="00882122">
        <w:rPr>
          <w:noProof/>
        </w:rPr>
      </w:r>
      <w:r w:rsidR="00882122">
        <w:rPr>
          <w:noProof/>
        </w:rPr>
        <w:fldChar w:fldCharType="separate"/>
      </w:r>
      <w:r w:rsidR="00882122">
        <w:rPr>
          <w:noProof/>
        </w:rPr>
        <w:t>1</w:t>
      </w:r>
      <w:r w:rsidR="00882122">
        <w:rPr>
          <w:noProof/>
        </w:rPr>
        <w:fldChar w:fldCharType="end"/>
      </w:r>
    </w:p>
    <w:p w14:paraId="3A2C9FE4" w14:textId="77777777" w:rsidR="00882122" w:rsidRDefault="00882122">
      <w:pPr>
        <w:pStyle w:val="Indholdsfortegnelse1"/>
        <w:rPr>
          <w:rFonts w:asciiTheme="minorHAnsi" w:eastAsiaTheme="minorEastAsia" w:hAnsiTheme="minorHAnsi" w:cstheme="minorBidi"/>
          <w:b w:val="0"/>
          <w:caps w:val="0"/>
          <w:noProof/>
          <w:lang w:eastAsia="ja-JP"/>
        </w:rPr>
      </w:pPr>
      <w:r>
        <w:rPr>
          <w:noProof/>
        </w:rPr>
        <w:t>Infomøde ved DMU: projekt ”100 nye trænere”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_Toc255127554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5CFEC857" w14:textId="77777777" w:rsidR="00882122" w:rsidRDefault="00882122">
      <w:pPr>
        <w:pStyle w:val="Indholdsfortegnelse1"/>
        <w:rPr>
          <w:rFonts w:asciiTheme="minorHAnsi" w:eastAsiaTheme="minorEastAsia" w:hAnsiTheme="minorHAnsi" w:cstheme="minorBidi"/>
          <w:b w:val="0"/>
          <w:caps w:val="0"/>
          <w:noProof/>
          <w:lang w:eastAsia="ja-JP"/>
        </w:rPr>
      </w:pPr>
      <w:r>
        <w:rPr>
          <w:noProof/>
        </w:rPr>
        <w:t>Nye trænerkurser i DAF Fastholdelsesprojekt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_Toc255127555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35589BA1" w14:textId="77777777" w:rsidR="00882122" w:rsidRDefault="00882122">
      <w:pPr>
        <w:pStyle w:val="Indholdsfortegnelse1"/>
        <w:rPr>
          <w:rFonts w:asciiTheme="minorHAnsi" w:eastAsiaTheme="minorEastAsia" w:hAnsiTheme="minorHAnsi" w:cstheme="minorBidi"/>
          <w:b w:val="0"/>
          <w:caps w:val="0"/>
          <w:noProof/>
          <w:lang w:eastAsia="ja-JP"/>
        </w:rPr>
      </w:pPr>
      <w:r>
        <w:rPr>
          <w:noProof/>
        </w:rPr>
        <w:t>Dommer- &amp; starterkurser forår 2014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_Toc255127556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23574A27" w14:textId="77777777" w:rsidR="00882122" w:rsidRDefault="00882122">
      <w:pPr>
        <w:pStyle w:val="Indholdsfortegnelse1"/>
        <w:rPr>
          <w:rFonts w:asciiTheme="minorHAnsi" w:eastAsiaTheme="minorEastAsia" w:hAnsiTheme="minorHAnsi" w:cstheme="minorBidi"/>
          <w:b w:val="0"/>
          <w:caps w:val="0"/>
          <w:noProof/>
          <w:lang w:eastAsia="ja-JP"/>
        </w:rPr>
      </w:pPr>
      <w:r>
        <w:rPr>
          <w:noProof/>
        </w:rPr>
        <w:t>Motionstrænerkursus forår 2014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_Toc255127557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66C48BC3" w14:textId="77777777" w:rsidR="00882122" w:rsidRDefault="00882122">
      <w:pPr>
        <w:pStyle w:val="Indholdsfortegnelse1"/>
        <w:rPr>
          <w:rFonts w:asciiTheme="minorHAnsi" w:eastAsiaTheme="minorEastAsia" w:hAnsiTheme="minorHAnsi" w:cstheme="minorBidi"/>
          <w:b w:val="0"/>
          <w:caps w:val="0"/>
          <w:noProof/>
          <w:lang w:eastAsia="ja-JP"/>
        </w:rPr>
      </w:pPr>
      <w:r>
        <w:rPr>
          <w:noProof/>
        </w:rPr>
        <w:t>Kursus for gang- &amp; løbeklubber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_Toc255127558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D32B0A0" w14:textId="77777777" w:rsidR="00882122" w:rsidRDefault="00882122">
      <w:pPr>
        <w:pStyle w:val="Indholdsfortegnelse1"/>
        <w:rPr>
          <w:rFonts w:asciiTheme="minorHAnsi" w:eastAsiaTheme="minorEastAsia" w:hAnsiTheme="minorHAnsi" w:cstheme="minorBidi"/>
          <w:b w:val="0"/>
          <w:caps w:val="0"/>
          <w:noProof/>
          <w:lang w:eastAsia="ja-JP"/>
        </w:rPr>
      </w:pPr>
      <w:r>
        <w:rPr>
          <w:noProof/>
        </w:rPr>
        <w:t xml:space="preserve">Se MotionDANMARK Kalenderen 2014 </w:t>
      </w:r>
      <w:r w:rsidRPr="00EC7C0E">
        <w:rPr>
          <w:noProof/>
          <w:color w:val="0000FF" w:themeColor="hyperlink"/>
          <w:u w:val="single"/>
        </w:rPr>
        <w:t>HER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_Toc255127559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CAEBC79" w14:textId="77777777" w:rsidR="00882122" w:rsidRDefault="00882122">
      <w:pPr>
        <w:pStyle w:val="Indholdsfortegnelse1"/>
        <w:rPr>
          <w:rFonts w:asciiTheme="minorHAnsi" w:eastAsiaTheme="minorEastAsia" w:hAnsiTheme="minorHAnsi" w:cstheme="minorBidi"/>
          <w:b w:val="0"/>
          <w:caps w:val="0"/>
          <w:noProof/>
          <w:lang w:eastAsia="ja-JP"/>
        </w:rPr>
      </w:pPr>
      <w:r>
        <w:rPr>
          <w:noProof/>
        </w:rPr>
        <w:t>Bliv arrangør af Alletiders Atletikskole 2014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_Toc255127560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76A16E0" w14:textId="77777777" w:rsidR="006A5953" w:rsidRPr="00856F77" w:rsidRDefault="006A5953" w:rsidP="006A5953">
      <w:pPr>
        <w:pBdr>
          <w:bottom w:val="single" w:sz="6" w:space="1" w:color="auto"/>
        </w:pBdr>
        <w:spacing w:line="160" w:lineRule="exact"/>
        <w:rPr>
          <w:rFonts w:ascii="Calibri" w:hAnsi="Calibri"/>
          <w:sz w:val="20"/>
          <w:szCs w:val="20"/>
        </w:rPr>
      </w:pPr>
      <w:r w:rsidRPr="00856F77">
        <w:rPr>
          <w:b/>
          <w:sz w:val="20"/>
          <w:szCs w:val="20"/>
        </w:rPr>
        <w:fldChar w:fldCharType="end"/>
      </w:r>
    </w:p>
    <w:p w14:paraId="003B0E75" w14:textId="2B5FFEAE" w:rsidR="001721D6" w:rsidRPr="00856F77" w:rsidRDefault="00BC722D" w:rsidP="001721D6">
      <w:pPr>
        <w:pStyle w:val="Overskrift1"/>
      </w:pPr>
      <w:bookmarkStart w:id="1" w:name="_Toc255127554"/>
      <w:r>
        <w:t>Info</w:t>
      </w:r>
      <w:r w:rsidR="005B6D6A">
        <w:t>møde ved DMU:</w:t>
      </w:r>
      <w:r w:rsidR="00653D19">
        <w:t xml:space="preserve"> </w:t>
      </w:r>
      <w:r w:rsidR="00A962E3">
        <w:t>projekt</w:t>
      </w:r>
      <w:r w:rsidR="00966181">
        <w:t xml:space="preserve"> </w:t>
      </w:r>
      <w:r w:rsidR="005B6D6A">
        <w:t>”100 nye trænere”</w:t>
      </w:r>
      <w:bookmarkEnd w:id="1"/>
    </w:p>
    <w:p w14:paraId="324713CC" w14:textId="7559794A" w:rsidR="005B6D6A" w:rsidRDefault="005B6D6A" w:rsidP="00A12717">
      <w:pPr>
        <w:widowControl w:val="0"/>
        <w:autoSpaceDE w:val="0"/>
        <w:autoSpaceDN w:val="0"/>
        <w:adjustRightInd w:val="0"/>
        <w:rPr>
          <w:rFonts w:asciiTheme="majorHAnsi" w:eastAsiaTheme="minorEastAsia" w:hAnsiTheme="majorHAnsi" w:cs="Verdana"/>
        </w:rPr>
      </w:pPr>
      <w:r w:rsidRPr="005B6D6A">
        <w:rPr>
          <w:rFonts w:asciiTheme="majorHAnsi" w:eastAsiaTheme="minorEastAsia" w:hAnsiTheme="majorHAnsi" w:cs="Verdana"/>
          <w:bCs/>
        </w:rPr>
        <w:t>Leder af DAFs nye fastholdelsesprojekt</w:t>
      </w:r>
      <w:r>
        <w:rPr>
          <w:rFonts w:asciiTheme="majorHAnsi" w:eastAsiaTheme="minorEastAsia" w:hAnsiTheme="majorHAnsi" w:cs="Verdana"/>
          <w:bCs/>
        </w:rPr>
        <w:t xml:space="preserve"> </w:t>
      </w:r>
      <w:r>
        <w:rPr>
          <w:rFonts w:asciiTheme="majorHAnsi" w:eastAsia="Times New Roman" w:hAnsiTheme="majorHAnsi" w:cs="Verdana"/>
          <w:bCs/>
          <w:color w:val="000000" w:themeColor="text1"/>
        </w:rPr>
        <w:t>støttet af Nordea-fonden</w:t>
      </w:r>
      <w:r w:rsidRPr="005B6D6A">
        <w:rPr>
          <w:rFonts w:asciiTheme="majorHAnsi" w:eastAsiaTheme="minorEastAsia" w:hAnsiTheme="majorHAnsi" w:cs="Verdana"/>
          <w:bCs/>
        </w:rPr>
        <w:t>, Leif Dahlberg, vil lørdag i Skive informere o</w:t>
      </w:r>
      <w:r>
        <w:rPr>
          <w:rFonts w:asciiTheme="majorHAnsi" w:eastAsiaTheme="minorEastAsia" w:hAnsiTheme="majorHAnsi" w:cs="Verdana"/>
          <w:bCs/>
        </w:rPr>
        <w:t xml:space="preserve">m "Projekt 100 nye trænere" og et nyt træneruddannelsessystem, der </w:t>
      </w:r>
      <w:r w:rsidRPr="005B6D6A">
        <w:rPr>
          <w:rFonts w:asciiTheme="majorHAnsi" w:eastAsiaTheme="minorEastAsia" w:hAnsiTheme="majorHAnsi" w:cs="Verdana"/>
        </w:rPr>
        <w:t>er to nye spændende tiltag, som DAF netop nu lancerer. Førstkommende lørdag vil</w:t>
      </w:r>
      <w:r>
        <w:rPr>
          <w:rFonts w:asciiTheme="majorHAnsi" w:eastAsiaTheme="minorEastAsia" w:hAnsiTheme="majorHAnsi" w:cs="Verdana"/>
        </w:rPr>
        <w:t xml:space="preserve"> Leif Dahlberg</w:t>
      </w:r>
      <w:r w:rsidRPr="005B6D6A">
        <w:rPr>
          <w:rFonts w:asciiTheme="majorHAnsi" w:eastAsiaTheme="minorEastAsia" w:hAnsiTheme="majorHAnsi" w:cs="Verdana"/>
        </w:rPr>
        <w:t xml:space="preserve"> holde to informationsmøder. Det sker i forbindelse med DMU i Skive kl. 12.30 og 15</w:t>
      </w:r>
      <w:r>
        <w:rPr>
          <w:rFonts w:asciiTheme="majorHAnsi" w:eastAsiaTheme="minorEastAsia" w:hAnsiTheme="majorHAnsi" w:cs="Verdana"/>
        </w:rPr>
        <w:t>, i SAM’s klubhus</w:t>
      </w:r>
      <w:r w:rsidRPr="005B6D6A">
        <w:rPr>
          <w:rFonts w:asciiTheme="majorHAnsi" w:eastAsiaTheme="minorEastAsia" w:hAnsiTheme="majorHAnsi" w:cs="Verdana"/>
        </w:rPr>
        <w:t xml:space="preserve">. </w:t>
      </w:r>
    </w:p>
    <w:p w14:paraId="046FA636" w14:textId="7B2663E5" w:rsidR="00653D19" w:rsidRPr="005B6D6A" w:rsidRDefault="005B6D6A" w:rsidP="00A12717">
      <w:pPr>
        <w:widowControl w:val="0"/>
        <w:autoSpaceDE w:val="0"/>
        <w:autoSpaceDN w:val="0"/>
        <w:adjustRightInd w:val="0"/>
        <w:rPr>
          <w:rFonts w:asciiTheme="majorHAnsi" w:eastAsiaTheme="minorEastAsia" w:hAnsiTheme="majorHAnsi" w:cs="Verdana"/>
          <w:bCs/>
        </w:rPr>
      </w:pPr>
      <w:r w:rsidRPr="005B6D6A">
        <w:rPr>
          <w:rFonts w:asciiTheme="majorHAnsi" w:eastAsiaTheme="minorEastAsia" w:hAnsiTheme="majorHAnsi" w:cs="Verdana"/>
        </w:rPr>
        <w:t>Så er man træner, klubleder eller på anden vis engageret i ungdomsatletik, bør man ubetinget afsætte tid til at høre mere.</w:t>
      </w:r>
      <w:r>
        <w:rPr>
          <w:rFonts w:asciiTheme="majorHAnsi" w:eastAsiaTheme="minorEastAsia" w:hAnsiTheme="majorHAnsi" w:cs="Verdana"/>
        </w:rPr>
        <w:t xml:space="preserve"> </w:t>
      </w:r>
      <w:r>
        <w:rPr>
          <w:rFonts w:asciiTheme="majorHAnsi" w:eastAsiaTheme="minorEastAsia" w:hAnsiTheme="majorHAnsi" w:cs="Verdana"/>
          <w:bCs/>
        </w:rPr>
        <w:t xml:space="preserve"> </w:t>
      </w:r>
    </w:p>
    <w:p w14:paraId="3BBD6A93" w14:textId="77777777" w:rsidR="00653D19" w:rsidRDefault="00653D19" w:rsidP="00A12717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Verdana"/>
          <w:bCs/>
          <w:color w:val="000000" w:themeColor="text1"/>
        </w:rPr>
      </w:pPr>
    </w:p>
    <w:p w14:paraId="6793AF9A" w14:textId="10B821C2" w:rsidR="00222BCA" w:rsidRDefault="00CE3538" w:rsidP="00A12717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Verdana"/>
          <w:bCs/>
          <w:color w:val="000000" w:themeColor="text1"/>
        </w:rPr>
      </w:pPr>
      <w:r>
        <w:rPr>
          <w:rFonts w:asciiTheme="majorHAnsi" w:eastAsia="Times New Roman" w:hAnsiTheme="majorHAnsi" w:cs="Verdana"/>
          <w:bCs/>
          <w:color w:val="000000" w:themeColor="text1"/>
        </w:rPr>
        <w:t xml:space="preserve">Som led i DAF’s </w:t>
      </w:r>
      <w:r w:rsidR="00222BCA">
        <w:rPr>
          <w:rFonts w:asciiTheme="majorHAnsi" w:eastAsia="Times New Roman" w:hAnsiTheme="majorHAnsi" w:cs="Verdana"/>
          <w:bCs/>
          <w:color w:val="000000" w:themeColor="text1"/>
        </w:rPr>
        <w:t>Fastholdelsesprojekt</w:t>
      </w:r>
      <w:r w:rsidR="00066FEE">
        <w:rPr>
          <w:rFonts w:asciiTheme="majorHAnsi" w:eastAsia="Times New Roman" w:hAnsiTheme="majorHAnsi" w:cs="Verdana"/>
          <w:bCs/>
          <w:color w:val="000000" w:themeColor="text1"/>
        </w:rPr>
        <w:t xml:space="preserve">, har vi ambitioner om at uddanne </w:t>
      </w:r>
      <w:r w:rsidR="005B6D6A">
        <w:rPr>
          <w:rFonts w:asciiTheme="majorHAnsi" w:eastAsia="Times New Roman" w:hAnsiTheme="majorHAnsi" w:cs="Verdana"/>
          <w:bCs/>
          <w:color w:val="000000" w:themeColor="text1"/>
        </w:rPr>
        <w:t>100 nye trænere i dansk atletik.</w:t>
      </w:r>
      <w:r w:rsidR="00066FEE">
        <w:rPr>
          <w:rFonts w:asciiTheme="majorHAnsi" w:eastAsia="Times New Roman" w:hAnsiTheme="majorHAnsi" w:cs="Verdana"/>
          <w:bCs/>
          <w:color w:val="000000" w:themeColor="text1"/>
        </w:rPr>
        <w:t xml:space="preserve"> Vi lancerer derfor en ny træner</w:t>
      </w:r>
      <w:r w:rsidR="00444AF9">
        <w:rPr>
          <w:rFonts w:asciiTheme="majorHAnsi" w:eastAsia="Times New Roman" w:hAnsiTheme="majorHAnsi" w:cs="Verdana"/>
          <w:bCs/>
          <w:color w:val="000000" w:themeColor="text1"/>
        </w:rPr>
        <w:t>program</w:t>
      </w:r>
      <w:r w:rsidR="00066FEE">
        <w:rPr>
          <w:rFonts w:asciiTheme="majorHAnsi" w:eastAsia="Times New Roman" w:hAnsiTheme="majorHAnsi" w:cs="Verdana"/>
          <w:bCs/>
          <w:color w:val="000000" w:themeColor="text1"/>
        </w:rPr>
        <w:t xml:space="preserve"> ”Fundamentals” og vi opfordrer vores klubber til </w:t>
      </w:r>
      <w:r w:rsidR="00066FEE">
        <w:rPr>
          <w:rFonts w:asciiTheme="majorHAnsi" w:eastAsia="Times New Roman" w:hAnsiTheme="majorHAnsi" w:cs="Verdana"/>
          <w:bCs/>
          <w:color w:val="000000" w:themeColor="text1"/>
        </w:rPr>
        <w:lastRenderedPageBreak/>
        <w:t>at hjælpe med at nå denne målsætning, bl.a. ved at finde kandida</w:t>
      </w:r>
      <w:r w:rsidR="00444AF9">
        <w:rPr>
          <w:rFonts w:asciiTheme="majorHAnsi" w:eastAsia="Times New Roman" w:hAnsiTheme="majorHAnsi" w:cs="Verdana"/>
          <w:bCs/>
          <w:color w:val="000000" w:themeColor="text1"/>
        </w:rPr>
        <w:t>ter til trænerprogrammet</w:t>
      </w:r>
      <w:r w:rsidR="00066FEE">
        <w:rPr>
          <w:rFonts w:asciiTheme="majorHAnsi" w:eastAsia="Times New Roman" w:hAnsiTheme="majorHAnsi" w:cs="Verdana"/>
          <w:bCs/>
          <w:color w:val="000000" w:themeColor="text1"/>
        </w:rPr>
        <w:t>. Læs meget mere om</w:t>
      </w:r>
      <w:r w:rsidR="002F04D0">
        <w:rPr>
          <w:rFonts w:asciiTheme="majorHAnsi" w:eastAsia="Times New Roman" w:hAnsiTheme="majorHAnsi" w:cs="Verdana"/>
          <w:bCs/>
          <w:color w:val="000000" w:themeColor="text1"/>
        </w:rPr>
        <w:t xml:space="preserve"> ”Projekt 100 nye trænere” og</w:t>
      </w:r>
      <w:r w:rsidR="00066FEE">
        <w:rPr>
          <w:rFonts w:asciiTheme="majorHAnsi" w:eastAsia="Times New Roman" w:hAnsiTheme="majorHAnsi" w:cs="Verdana"/>
          <w:bCs/>
          <w:color w:val="000000" w:themeColor="text1"/>
        </w:rPr>
        <w:t xml:space="preserve"> ”Fundamentals” </w:t>
      </w:r>
      <w:r w:rsidR="002F04D0">
        <w:rPr>
          <w:rFonts w:asciiTheme="majorHAnsi" w:eastAsia="Times New Roman" w:hAnsiTheme="majorHAnsi" w:cs="Verdana"/>
          <w:bCs/>
          <w:color w:val="000000" w:themeColor="text1"/>
        </w:rPr>
        <w:t xml:space="preserve">på </w:t>
      </w:r>
      <w:hyperlink r:id="rId10" w:history="1">
        <w:r w:rsidR="002F04D0" w:rsidRPr="002F04D0">
          <w:rPr>
            <w:rStyle w:val="Llink"/>
            <w:rFonts w:asciiTheme="majorHAnsi" w:eastAsia="Times New Roman" w:hAnsiTheme="majorHAnsi" w:cs="Verdana"/>
            <w:bCs/>
          </w:rPr>
          <w:t>DAF hj</w:t>
        </w:r>
        <w:r w:rsidR="002F04D0" w:rsidRPr="002F04D0">
          <w:rPr>
            <w:rStyle w:val="Llink"/>
            <w:rFonts w:asciiTheme="majorHAnsi" w:eastAsia="Times New Roman" w:hAnsiTheme="majorHAnsi" w:cs="Verdana"/>
            <w:bCs/>
          </w:rPr>
          <w:t>e</w:t>
        </w:r>
        <w:r w:rsidR="002F04D0" w:rsidRPr="002F04D0">
          <w:rPr>
            <w:rStyle w:val="Llink"/>
            <w:rFonts w:asciiTheme="majorHAnsi" w:eastAsia="Times New Roman" w:hAnsiTheme="majorHAnsi" w:cs="Verdana"/>
            <w:bCs/>
          </w:rPr>
          <w:t>mmeside</w:t>
        </w:r>
      </w:hyperlink>
      <w:r w:rsidR="002F04D0">
        <w:rPr>
          <w:rFonts w:asciiTheme="majorHAnsi" w:eastAsia="Times New Roman" w:hAnsiTheme="majorHAnsi" w:cs="Verdana"/>
          <w:bCs/>
          <w:color w:val="000000" w:themeColor="text1"/>
        </w:rPr>
        <w:t xml:space="preserve">. </w:t>
      </w:r>
      <w:r w:rsidR="00066FEE">
        <w:rPr>
          <w:rFonts w:asciiTheme="majorHAnsi" w:eastAsia="Times New Roman" w:hAnsiTheme="majorHAnsi" w:cs="Verdana"/>
          <w:bCs/>
          <w:color w:val="000000" w:themeColor="text1"/>
        </w:rPr>
        <w:t xml:space="preserve">  </w:t>
      </w:r>
    </w:p>
    <w:p w14:paraId="2C4D430E" w14:textId="76A91FBC" w:rsidR="00222BCA" w:rsidRPr="00856F77" w:rsidRDefault="00444AF9" w:rsidP="00222BCA">
      <w:pPr>
        <w:pStyle w:val="Overskrift1"/>
      </w:pPr>
      <w:bookmarkStart w:id="2" w:name="_Toc255127555"/>
      <w:r>
        <w:t>Nye</w:t>
      </w:r>
      <w:r w:rsidR="00222BCA">
        <w:t xml:space="preserve"> </w:t>
      </w:r>
      <w:r>
        <w:t>trænerkurser i</w:t>
      </w:r>
      <w:r w:rsidR="00222BCA">
        <w:t xml:space="preserve"> DAF</w:t>
      </w:r>
      <w:r>
        <w:t xml:space="preserve"> Fastholdelsesprojekt</w:t>
      </w:r>
      <w:bookmarkStart w:id="3" w:name="_GoBack"/>
      <w:bookmarkEnd w:id="2"/>
      <w:bookmarkEnd w:id="3"/>
    </w:p>
    <w:p w14:paraId="380F4E67" w14:textId="2506CEAE" w:rsidR="00444AF9" w:rsidRPr="00444AF9" w:rsidRDefault="00444AF9" w:rsidP="00222BCA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Verdana"/>
          <w:bCs/>
          <w:color w:val="000000" w:themeColor="text1"/>
        </w:rPr>
      </w:pPr>
      <w:r w:rsidRPr="00444AF9">
        <w:rPr>
          <w:rFonts w:asciiTheme="majorHAnsi" w:eastAsia="Times New Roman" w:hAnsiTheme="majorHAnsi" w:cs="Verdana"/>
          <w:bCs/>
          <w:color w:val="000000" w:themeColor="text1"/>
        </w:rPr>
        <w:t xml:space="preserve">I regi af Fastholdelsesprojektet udvikler </w:t>
      </w:r>
      <w:r w:rsidR="00066FEE" w:rsidRPr="00444AF9">
        <w:rPr>
          <w:rFonts w:asciiTheme="majorHAnsi" w:eastAsia="Times New Roman" w:hAnsiTheme="majorHAnsi" w:cs="Verdana"/>
          <w:bCs/>
          <w:color w:val="000000" w:themeColor="text1"/>
        </w:rPr>
        <w:t xml:space="preserve">Dansk Atletik Forbund </w:t>
      </w:r>
      <w:r w:rsidRPr="00444AF9">
        <w:rPr>
          <w:rFonts w:asciiTheme="majorHAnsi" w:eastAsia="Times New Roman" w:hAnsiTheme="majorHAnsi" w:cs="Verdana"/>
          <w:bCs/>
          <w:color w:val="000000" w:themeColor="text1"/>
        </w:rPr>
        <w:t>ny træneruddannelse og vi er allerede nu klar med invitationer til</w:t>
      </w:r>
      <w:r>
        <w:rPr>
          <w:rFonts w:asciiTheme="majorHAnsi" w:eastAsia="Times New Roman" w:hAnsiTheme="majorHAnsi" w:cs="Verdana"/>
          <w:bCs/>
          <w:color w:val="000000" w:themeColor="text1"/>
        </w:rPr>
        <w:t xml:space="preserve"> følgende træneruddannelse</w:t>
      </w:r>
      <w:r w:rsidRPr="00444AF9">
        <w:rPr>
          <w:rFonts w:asciiTheme="majorHAnsi" w:eastAsia="Times New Roman" w:hAnsiTheme="majorHAnsi" w:cs="Verdana"/>
          <w:bCs/>
          <w:color w:val="000000" w:themeColor="text1"/>
        </w:rPr>
        <w:t>:</w:t>
      </w:r>
    </w:p>
    <w:p w14:paraId="0916A3AD" w14:textId="77777777" w:rsidR="00444AF9" w:rsidRDefault="00444AF9" w:rsidP="00444AF9">
      <w:pPr>
        <w:pStyle w:val="Listeafsnit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Theme="majorHAnsi" w:eastAsia="Times New Roman" w:hAnsiTheme="majorHAnsi" w:cs="Verdana"/>
          <w:bCs/>
          <w:color w:val="000000" w:themeColor="text1"/>
          <w:sz w:val="24"/>
        </w:rPr>
      </w:pPr>
      <w:r w:rsidRPr="00444AF9">
        <w:rPr>
          <w:rFonts w:asciiTheme="majorHAnsi" w:eastAsia="Times New Roman" w:hAnsiTheme="majorHAnsi" w:cs="Verdana"/>
          <w:b/>
          <w:bCs/>
          <w:color w:val="000000" w:themeColor="text1"/>
          <w:sz w:val="24"/>
        </w:rPr>
        <w:t>Børnetræner</w:t>
      </w:r>
      <w:r w:rsidR="00066FEE" w:rsidRPr="00444AF9">
        <w:rPr>
          <w:rFonts w:asciiTheme="majorHAnsi" w:eastAsia="Times New Roman" w:hAnsiTheme="majorHAnsi" w:cs="Verdana"/>
          <w:bCs/>
          <w:color w:val="000000" w:themeColor="text1"/>
          <w:sz w:val="24"/>
        </w:rPr>
        <w:t xml:space="preserve"> </w:t>
      </w:r>
    </w:p>
    <w:p w14:paraId="3FC1BE2D" w14:textId="4F9015B9" w:rsidR="00444AF9" w:rsidRDefault="00771C57" w:rsidP="00AB3C6B">
      <w:pPr>
        <w:widowControl w:val="0"/>
        <w:autoSpaceDE w:val="0"/>
        <w:autoSpaceDN w:val="0"/>
        <w:adjustRightInd w:val="0"/>
        <w:ind w:left="360"/>
        <w:rPr>
          <w:rFonts w:asciiTheme="majorHAnsi" w:eastAsia="Times New Roman" w:hAnsiTheme="majorHAnsi" w:cs="Verdana"/>
          <w:bCs/>
          <w:color w:val="000000" w:themeColor="text1"/>
        </w:rPr>
      </w:pPr>
      <w:r w:rsidRPr="00444AF9">
        <w:rPr>
          <w:rFonts w:asciiTheme="majorHAnsi" w:eastAsia="Times New Roman" w:hAnsiTheme="majorHAnsi" w:cs="Verdana"/>
          <w:bCs/>
          <w:color w:val="000000" w:themeColor="text1"/>
        </w:rPr>
        <w:t xml:space="preserve">Målgruppen er klubtrænere </w:t>
      </w:r>
      <w:r w:rsidR="00444AF9" w:rsidRPr="00444AF9">
        <w:rPr>
          <w:rFonts w:asciiTheme="majorHAnsi" w:eastAsia="Times New Roman" w:hAnsiTheme="majorHAnsi" w:cs="Verdana"/>
          <w:bCs/>
          <w:color w:val="000000" w:themeColor="text1"/>
        </w:rPr>
        <w:t>for</w:t>
      </w:r>
      <w:r w:rsidRPr="00444AF9">
        <w:rPr>
          <w:rFonts w:asciiTheme="majorHAnsi" w:eastAsia="Times New Roman" w:hAnsiTheme="majorHAnsi" w:cs="Verdana"/>
          <w:bCs/>
          <w:color w:val="000000" w:themeColor="text1"/>
        </w:rPr>
        <w:t xml:space="preserve"> børn i alderen 6-9 år. </w:t>
      </w:r>
      <w:hyperlink r:id="rId11" w:history="1">
        <w:r w:rsidR="002F374B" w:rsidRPr="002F374B">
          <w:rPr>
            <w:rStyle w:val="Llink"/>
            <w:rFonts w:asciiTheme="majorHAnsi" w:eastAsia="Times New Roman" w:hAnsiTheme="majorHAnsi" w:cs="Verdana"/>
            <w:bCs/>
          </w:rPr>
          <w:t>Invitation</w:t>
        </w:r>
      </w:hyperlink>
      <w:r w:rsidR="002F374B">
        <w:rPr>
          <w:rFonts w:asciiTheme="majorHAnsi" w:eastAsia="Times New Roman" w:hAnsiTheme="majorHAnsi" w:cs="Verdana"/>
          <w:bCs/>
          <w:color w:val="000000" w:themeColor="text1"/>
        </w:rPr>
        <w:br/>
      </w:r>
      <w:r w:rsidR="00444AF9" w:rsidRPr="00444AF9">
        <w:rPr>
          <w:rFonts w:asciiTheme="majorHAnsi" w:eastAsia="Times New Roman" w:hAnsiTheme="majorHAnsi" w:cs="Verdana"/>
          <w:bCs/>
          <w:color w:val="000000" w:themeColor="text1"/>
        </w:rPr>
        <w:t>4 kursusweekender</w:t>
      </w:r>
      <w:r w:rsidR="00F75EAA">
        <w:rPr>
          <w:rFonts w:asciiTheme="majorHAnsi" w:eastAsia="Times New Roman" w:hAnsiTheme="majorHAnsi" w:cs="Verdana"/>
          <w:bCs/>
          <w:color w:val="000000" w:themeColor="text1"/>
        </w:rPr>
        <w:t xml:space="preserve"> i foråret 2014: 26.-27. april hhv. i Skive og København // 29.-30. maj i København // 30.-31. maj i Odense</w:t>
      </w:r>
    </w:p>
    <w:p w14:paraId="7028CC00" w14:textId="02208DB3" w:rsidR="00444AF9" w:rsidRDefault="00444AF9" w:rsidP="00444AF9">
      <w:pPr>
        <w:pStyle w:val="Listeafsnit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Theme="majorHAnsi" w:eastAsia="Times New Roman" w:hAnsiTheme="majorHAnsi" w:cs="Verdana"/>
          <w:b/>
          <w:bCs/>
          <w:color w:val="000000" w:themeColor="text1"/>
          <w:sz w:val="24"/>
        </w:rPr>
      </w:pPr>
      <w:r w:rsidRPr="00444AF9">
        <w:rPr>
          <w:rFonts w:asciiTheme="majorHAnsi" w:eastAsia="Times New Roman" w:hAnsiTheme="majorHAnsi" w:cs="Verdana"/>
          <w:b/>
          <w:bCs/>
          <w:color w:val="000000" w:themeColor="text1"/>
          <w:sz w:val="24"/>
        </w:rPr>
        <w:t>Børne</w:t>
      </w:r>
      <w:r w:rsidR="00AB3C6B">
        <w:rPr>
          <w:rFonts w:asciiTheme="majorHAnsi" w:eastAsia="Times New Roman" w:hAnsiTheme="majorHAnsi" w:cs="Verdana"/>
          <w:b/>
          <w:bCs/>
          <w:color w:val="000000" w:themeColor="text1"/>
          <w:sz w:val="24"/>
        </w:rPr>
        <w:t>-unge</w:t>
      </w:r>
      <w:r w:rsidRPr="00444AF9">
        <w:rPr>
          <w:rFonts w:asciiTheme="majorHAnsi" w:eastAsia="Times New Roman" w:hAnsiTheme="majorHAnsi" w:cs="Verdana"/>
          <w:b/>
          <w:bCs/>
          <w:color w:val="000000" w:themeColor="text1"/>
          <w:sz w:val="24"/>
        </w:rPr>
        <w:t xml:space="preserve">træner </w:t>
      </w:r>
    </w:p>
    <w:p w14:paraId="344EA74D" w14:textId="014F247B" w:rsidR="00444AF9" w:rsidRDefault="00F75EAA" w:rsidP="00AB3C6B">
      <w:pPr>
        <w:widowControl w:val="0"/>
        <w:autoSpaceDE w:val="0"/>
        <w:autoSpaceDN w:val="0"/>
        <w:adjustRightInd w:val="0"/>
        <w:ind w:left="360"/>
        <w:rPr>
          <w:rFonts w:asciiTheme="majorHAnsi" w:eastAsia="Times New Roman" w:hAnsiTheme="majorHAnsi" w:cs="Verdana"/>
          <w:bCs/>
          <w:color w:val="000000" w:themeColor="text1"/>
        </w:rPr>
      </w:pPr>
      <w:r w:rsidRPr="00444AF9">
        <w:rPr>
          <w:rFonts w:asciiTheme="majorHAnsi" w:eastAsia="Times New Roman" w:hAnsiTheme="majorHAnsi" w:cs="Verdana"/>
          <w:bCs/>
          <w:color w:val="000000" w:themeColor="text1"/>
        </w:rPr>
        <w:t>Målgruppen er klubtrænere for</w:t>
      </w:r>
      <w:r>
        <w:rPr>
          <w:rFonts w:asciiTheme="majorHAnsi" w:eastAsia="Times New Roman" w:hAnsiTheme="majorHAnsi" w:cs="Verdana"/>
          <w:bCs/>
          <w:color w:val="000000" w:themeColor="text1"/>
        </w:rPr>
        <w:t xml:space="preserve"> børn i alderen 10-13</w:t>
      </w:r>
      <w:r w:rsidRPr="00444AF9">
        <w:rPr>
          <w:rFonts w:asciiTheme="majorHAnsi" w:eastAsia="Times New Roman" w:hAnsiTheme="majorHAnsi" w:cs="Verdana"/>
          <w:bCs/>
          <w:color w:val="000000" w:themeColor="text1"/>
        </w:rPr>
        <w:t xml:space="preserve"> år</w:t>
      </w:r>
      <w:r>
        <w:rPr>
          <w:rFonts w:asciiTheme="majorHAnsi" w:eastAsia="Times New Roman" w:hAnsiTheme="majorHAnsi" w:cs="Verdana"/>
          <w:bCs/>
          <w:color w:val="000000" w:themeColor="text1"/>
        </w:rPr>
        <w:t xml:space="preserve">. </w:t>
      </w:r>
      <w:hyperlink r:id="rId12" w:history="1">
        <w:r w:rsidR="005B6D6A" w:rsidRPr="005B6D6A">
          <w:rPr>
            <w:rStyle w:val="Llink"/>
            <w:rFonts w:asciiTheme="majorHAnsi" w:eastAsia="Times New Roman" w:hAnsiTheme="majorHAnsi" w:cs="Verdana"/>
            <w:bCs/>
          </w:rPr>
          <w:t>Invitation</w:t>
        </w:r>
      </w:hyperlink>
      <w:r w:rsidR="00AB3C6B">
        <w:rPr>
          <w:rFonts w:asciiTheme="majorHAnsi" w:eastAsia="Times New Roman" w:hAnsiTheme="majorHAnsi" w:cs="Verdana"/>
          <w:bCs/>
          <w:color w:val="000000" w:themeColor="text1"/>
        </w:rPr>
        <w:br/>
        <w:t xml:space="preserve">Uddannelsen kan gennemføres på to måder, begge i Aalborg: </w:t>
      </w:r>
    </w:p>
    <w:p w14:paraId="41407A8E" w14:textId="6BF9CA88" w:rsidR="00AB3C6B" w:rsidRPr="00246BFB" w:rsidRDefault="00AB3C6B" w:rsidP="00A962E3">
      <w:pPr>
        <w:widowControl w:val="0"/>
        <w:autoSpaceDE w:val="0"/>
        <w:autoSpaceDN w:val="0"/>
        <w:adjustRightInd w:val="0"/>
        <w:ind w:firstLine="360"/>
        <w:rPr>
          <w:rFonts w:asciiTheme="majorHAnsi" w:eastAsia="Times New Roman" w:hAnsiTheme="majorHAnsi" w:cs="Verdana"/>
          <w:bCs/>
          <w:color w:val="000000" w:themeColor="text1"/>
        </w:rPr>
      </w:pPr>
      <w:r w:rsidRPr="00AB3C6B">
        <w:rPr>
          <w:rFonts w:asciiTheme="majorHAnsi" w:eastAsia="Times New Roman" w:hAnsiTheme="majorHAnsi" w:cs="Verdana"/>
          <w:bCs/>
          <w:color w:val="000000" w:themeColor="text1"/>
        </w:rPr>
        <w:t>11.-17</w:t>
      </w:r>
      <w:r w:rsidRPr="00246BFB">
        <w:rPr>
          <w:rFonts w:asciiTheme="majorHAnsi" w:eastAsia="Times New Roman" w:hAnsiTheme="majorHAnsi" w:cs="Verdana"/>
          <w:bCs/>
          <w:color w:val="000000" w:themeColor="text1"/>
        </w:rPr>
        <w:t xml:space="preserve">. Oktober (efterårsferie) // 11.-12. Oktober + 13.-17. Maj 2015 (Kr. Himmelfart). </w:t>
      </w:r>
    </w:p>
    <w:p w14:paraId="23587098" w14:textId="3186CEDF" w:rsidR="00246BFB" w:rsidRDefault="00246BFB" w:rsidP="00246BFB">
      <w:pPr>
        <w:pStyle w:val="Listeafsnit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Theme="majorHAnsi" w:eastAsia="Times New Roman" w:hAnsiTheme="majorHAnsi" w:cs="Verdana"/>
          <w:b/>
          <w:bCs/>
          <w:color w:val="000000" w:themeColor="text1"/>
          <w:sz w:val="24"/>
        </w:rPr>
      </w:pPr>
      <w:r w:rsidRPr="00246BFB">
        <w:rPr>
          <w:rFonts w:asciiTheme="majorHAnsi" w:eastAsia="Times New Roman" w:hAnsiTheme="majorHAnsi" w:cs="Verdana"/>
          <w:b/>
          <w:bCs/>
          <w:color w:val="000000" w:themeColor="text1"/>
          <w:sz w:val="24"/>
        </w:rPr>
        <w:t>Videreuddannelse</w:t>
      </w:r>
      <w:r>
        <w:rPr>
          <w:rFonts w:asciiTheme="majorHAnsi" w:eastAsia="Times New Roman" w:hAnsiTheme="majorHAnsi" w:cs="Verdana"/>
          <w:b/>
          <w:bCs/>
          <w:color w:val="000000" w:themeColor="text1"/>
          <w:sz w:val="24"/>
        </w:rPr>
        <w:t xml:space="preserve"> ungdoms/juniortræner</w:t>
      </w:r>
    </w:p>
    <w:p w14:paraId="5E31A4A9" w14:textId="1C8AFAEE" w:rsidR="00246BFB" w:rsidRPr="00246BFB" w:rsidRDefault="00246BFB" w:rsidP="00246BFB">
      <w:pPr>
        <w:pStyle w:val="Listeafsnit"/>
        <w:widowControl w:val="0"/>
        <w:autoSpaceDE w:val="0"/>
        <w:autoSpaceDN w:val="0"/>
        <w:adjustRightInd w:val="0"/>
        <w:ind w:left="360"/>
        <w:rPr>
          <w:rFonts w:asciiTheme="majorHAnsi" w:eastAsia="Times New Roman" w:hAnsiTheme="majorHAnsi" w:cs="Verdana"/>
          <w:bCs/>
          <w:color w:val="000000" w:themeColor="text1"/>
          <w:sz w:val="24"/>
        </w:rPr>
      </w:pPr>
      <w:r>
        <w:rPr>
          <w:rFonts w:asciiTheme="majorHAnsi" w:eastAsia="Times New Roman" w:hAnsiTheme="majorHAnsi" w:cs="Verdana"/>
          <w:bCs/>
          <w:color w:val="000000" w:themeColor="text1"/>
          <w:sz w:val="24"/>
        </w:rPr>
        <w:t>Målgruppen er klubtrænere med ansvar for ungdom/junior.</w:t>
      </w:r>
      <w:r w:rsidR="009D03CE">
        <w:rPr>
          <w:rFonts w:asciiTheme="majorHAnsi" w:eastAsia="Times New Roman" w:hAnsiTheme="majorHAnsi" w:cs="Verdana"/>
          <w:bCs/>
          <w:color w:val="000000" w:themeColor="text1"/>
          <w:sz w:val="24"/>
        </w:rPr>
        <w:t xml:space="preserve"> </w:t>
      </w:r>
      <w:hyperlink r:id="rId13" w:history="1">
        <w:r w:rsidR="009D03CE" w:rsidRPr="009D03CE">
          <w:rPr>
            <w:rStyle w:val="Llink"/>
            <w:rFonts w:asciiTheme="majorHAnsi" w:eastAsia="Times New Roman" w:hAnsiTheme="majorHAnsi" w:cs="Verdana"/>
            <w:bCs/>
            <w:sz w:val="24"/>
          </w:rPr>
          <w:t>Invitation</w:t>
        </w:r>
      </w:hyperlink>
    </w:p>
    <w:p w14:paraId="68BE889D" w14:textId="3F44E1A8" w:rsidR="00AB3C6B" w:rsidRDefault="00246BFB" w:rsidP="00AB3C6B">
      <w:pPr>
        <w:widowControl w:val="0"/>
        <w:autoSpaceDE w:val="0"/>
        <w:autoSpaceDN w:val="0"/>
        <w:adjustRightInd w:val="0"/>
        <w:ind w:left="360"/>
        <w:rPr>
          <w:rFonts w:asciiTheme="majorHAnsi" w:eastAsia="Times New Roman" w:hAnsiTheme="majorHAnsi" w:cs="Verdana"/>
          <w:bCs/>
          <w:color w:val="000000" w:themeColor="text1"/>
        </w:rPr>
      </w:pPr>
      <w:r>
        <w:rPr>
          <w:rFonts w:asciiTheme="majorHAnsi" w:eastAsia="Times New Roman" w:hAnsiTheme="majorHAnsi" w:cs="Verdana"/>
          <w:bCs/>
          <w:color w:val="000000" w:themeColor="text1"/>
        </w:rPr>
        <w:t xml:space="preserve">Uddannelsen indebærer bl.a. studierejse til Junior EM i Sverige 2015. </w:t>
      </w:r>
    </w:p>
    <w:p w14:paraId="38863A44" w14:textId="77777777" w:rsidR="00246BFB" w:rsidRPr="00444AF9" w:rsidRDefault="00246BFB" w:rsidP="00AB3C6B">
      <w:pPr>
        <w:widowControl w:val="0"/>
        <w:autoSpaceDE w:val="0"/>
        <w:autoSpaceDN w:val="0"/>
        <w:adjustRightInd w:val="0"/>
        <w:ind w:left="360"/>
        <w:rPr>
          <w:rFonts w:asciiTheme="majorHAnsi" w:eastAsia="Times New Roman" w:hAnsiTheme="majorHAnsi" w:cs="Verdana"/>
          <w:bCs/>
          <w:color w:val="000000" w:themeColor="text1"/>
        </w:rPr>
      </w:pPr>
    </w:p>
    <w:p w14:paraId="15EFD1B8" w14:textId="2A1E0415" w:rsidR="00222BCA" w:rsidRDefault="00AB3C6B" w:rsidP="00222BCA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Verdana"/>
          <w:bCs/>
          <w:color w:val="000000" w:themeColor="text1"/>
        </w:rPr>
      </w:pPr>
      <w:r>
        <w:rPr>
          <w:rFonts w:asciiTheme="majorHAnsi" w:eastAsia="Times New Roman" w:hAnsiTheme="majorHAnsi" w:cs="Verdana"/>
          <w:bCs/>
          <w:color w:val="000000" w:themeColor="text1"/>
        </w:rPr>
        <w:t>Læs mere om de forskellige nye træneruddannelser og se</w:t>
      </w:r>
      <w:r w:rsidR="00222BCA">
        <w:rPr>
          <w:rFonts w:asciiTheme="majorHAnsi" w:eastAsia="Times New Roman" w:hAnsiTheme="majorHAnsi" w:cs="Verdana"/>
          <w:bCs/>
          <w:color w:val="000000" w:themeColor="text1"/>
        </w:rPr>
        <w:t xml:space="preserve"> indbydelse</w:t>
      </w:r>
      <w:r w:rsidR="00F75EAA">
        <w:rPr>
          <w:rFonts w:asciiTheme="majorHAnsi" w:eastAsia="Times New Roman" w:hAnsiTheme="majorHAnsi" w:cs="Verdana"/>
          <w:bCs/>
          <w:color w:val="000000" w:themeColor="text1"/>
        </w:rPr>
        <w:t>r</w:t>
      </w:r>
      <w:r w:rsidR="00222BCA">
        <w:rPr>
          <w:rFonts w:asciiTheme="majorHAnsi" w:eastAsia="Times New Roman" w:hAnsiTheme="majorHAnsi" w:cs="Verdana"/>
          <w:bCs/>
          <w:color w:val="000000" w:themeColor="text1"/>
        </w:rPr>
        <w:t xml:space="preserve"> </w:t>
      </w:r>
      <w:r>
        <w:rPr>
          <w:rFonts w:asciiTheme="majorHAnsi" w:eastAsia="Times New Roman" w:hAnsiTheme="majorHAnsi" w:cs="Verdana"/>
          <w:bCs/>
          <w:color w:val="000000" w:themeColor="text1"/>
        </w:rPr>
        <w:t xml:space="preserve">med tilmeldingsinfo mv. </w:t>
      </w:r>
      <w:r w:rsidR="00F75EAA">
        <w:rPr>
          <w:rFonts w:asciiTheme="majorHAnsi" w:eastAsia="Times New Roman" w:hAnsiTheme="majorHAnsi" w:cs="Verdana"/>
          <w:bCs/>
          <w:color w:val="000000" w:themeColor="text1"/>
        </w:rPr>
        <w:t xml:space="preserve">på </w:t>
      </w:r>
      <w:r w:rsidR="00F75EAA" w:rsidRPr="002F374B">
        <w:rPr>
          <w:rFonts w:asciiTheme="majorHAnsi" w:eastAsia="Times New Roman" w:hAnsiTheme="majorHAnsi" w:cs="Verdana"/>
          <w:bCs/>
          <w:color w:val="000000" w:themeColor="text1"/>
        </w:rPr>
        <w:t>DAF hjemmeside</w:t>
      </w:r>
      <w:r w:rsidR="002F374B">
        <w:rPr>
          <w:rFonts w:asciiTheme="majorHAnsi" w:eastAsia="Times New Roman" w:hAnsiTheme="majorHAnsi" w:cs="Verdana"/>
          <w:bCs/>
          <w:color w:val="000000" w:themeColor="text1"/>
        </w:rPr>
        <w:t xml:space="preserve"> under </w:t>
      </w:r>
      <w:hyperlink r:id="rId14" w:history="1">
        <w:r w:rsidR="002F374B" w:rsidRPr="002F374B">
          <w:rPr>
            <w:rStyle w:val="Llink"/>
            <w:rFonts w:asciiTheme="majorHAnsi" w:eastAsia="Times New Roman" w:hAnsiTheme="majorHAnsi" w:cs="Verdana"/>
            <w:bCs/>
          </w:rPr>
          <w:t>kurser</w:t>
        </w:r>
      </w:hyperlink>
      <w:r w:rsidR="00F75EAA">
        <w:rPr>
          <w:rFonts w:asciiTheme="majorHAnsi" w:eastAsia="Times New Roman" w:hAnsiTheme="majorHAnsi" w:cs="Verdana"/>
          <w:bCs/>
          <w:color w:val="000000" w:themeColor="text1"/>
        </w:rPr>
        <w:t xml:space="preserve">. </w:t>
      </w:r>
      <w:r w:rsidR="00771C57">
        <w:rPr>
          <w:rFonts w:asciiTheme="majorHAnsi" w:eastAsia="Times New Roman" w:hAnsiTheme="majorHAnsi" w:cs="Verdana"/>
          <w:bCs/>
          <w:color w:val="000000" w:themeColor="text1"/>
        </w:rPr>
        <w:t xml:space="preserve">For yderligere information kontakt Leif Dahlberg </w:t>
      </w:r>
      <w:hyperlink r:id="rId15" w:history="1">
        <w:r w:rsidR="00771C57" w:rsidRPr="00E57F10">
          <w:rPr>
            <w:rStyle w:val="Llink"/>
            <w:rFonts w:asciiTheme="majorHAnsi" w:eastAsia="Times New Roman" w:hAnsiTheme="majorHAnsi" w:cs="Verdana"/>
            <w:bCs/>
          </w:rPr>
          <w:t>leif@dansk-atletik.dk</w:t>
        </w:r>
      </w:hyperlink>
      <w:r w:rsidR="00771C57">
        <w:rPr>
          <w:rFonts w:asciiTheme="majorHAnsi" w:eastAsia="Times New Roman" w:hAnsiTheme="majorHAnsi" w:cs="Verdana"/>
          <w:bCs/>
          <w:color w:val="000000" w:themeColor="text1"/>
        </w:rPr>
        <w:t xml:space="preserve"> / 2445 7191.  </w:t>
      </w:r>
    </w:p>
    <w:p w14:paraId="5A7D71C2" w14:textId="11701E00" w:rsidR="00771C57" w:rsidRPr="00856F77" w:rsidRDefault="00771C57" w:rsidP="00771C57">
      <w:pPr>
        <w:pStyle w:val="Overskrift1"/>
      </w:pPr>
      <w:bookmarkStart w:id="4" w:name="_Toc255127556"/>
      <w:r>
        <w:t>D</w:t>
      </w:r>
      <w:r w:rsidR="00444AF9">
        <w:t xml:space="preserve">ommer- &amp; starterkurser </w:t>
      </w:r>
      <w:r w:rsidR="00F75EAA">
        <w:t>forår 2014</w:t>
      </w:r>
      <w:bookmarkEnd w:id="4"/>
    </w:p>
    <w:p w14:paraId="53ABA9FB" w14:textId="49FD8455" w:rsidR="00915907" w:rsidRDefault="00444AF9" w:rsidP="00771C57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Verdana"/>
          <w:bCs/>
        </w:rPr>
      </w:pPr>
      <w:r w:rsidRPr="00F75EAA">
        <w:rPr>
          <w:rFonts w:asciiTheme="majorHAnsi" w:eastAsia="Times New Roman" w:hAnsiTheme="majorHAnsi" w:cs="Verdana"/>
          <w:bCs/>
        </w:rPr>
        <w:t>Der er</w:t>
      </w:r>
      <w:r>
        <w:rPr>
          <w:rFonts w:asciiTheme="majorHAnsi" w:eastAsia="Times New Roman" w:hAnsiTheme="majorHAnsi" w:cs="Verdana"/>
          <w:bCs/>
        </w:rPr>
        <w:t xml:space="preserve"> igen mulighed for at erhverve sig dommerkort</w:t>
      </w:r>
      <w:r w:rsidR="00915907">
        <w:rPr>
          <w:rFonts w:asciiTheme="majorHAnsi" w:eastAsia="Times New Roman" w:hAnsiTheme="majorHAnsi" w:cs="Verdana"/>
          <w:bCs/>
        </w:rPr>
        <w:t>,</w:t>
      </w:r>
      <w:r>
        <w:rPr>
          <w:rFonts w:asciiTheme="majorHAnsi" w:eastAsia="Times New Roman" w:hAnsiTheme="majorHAnsi" w:cs="Verdana"/>
          <w:bCs/>
        </w:rPr>
        <w:t xml:space="preserve"> </w:t>
      </w:r>
      <w:r w:rsidR="00915907">
        <w:rPr>
          <w:rFonts w:asciiTheme="majorHAnsi" w:eastAsia="Times New Roman" w:hAnsiTheme="majorHAnsi" w:cs="Verdana"/>
          <w:bCs/>
        </w:rPr>
        <w:t xml:space="preserve">så man kan virke som dommer i nationale stævner i alle discipliner. DAF og Herning GF A/M inviterer til Dommerkursus 21.-22. marts, og til Starterkursus 9.-10. maj ifm. Herning Games. </w:t>
      </w:r>
    </w:p>
    <w:p w14:paraId="3FC131CC" w14:textId="77777777" w:rsidR="00F75EAA" w:rsidRDefault="00F75EAA" w:rsidP="00771C57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Verdana"/>
          <w:bCs/>
        </w:rPr>
      </w:pPr>
      <w:r>
        <w:rPr>
          <w:rFonts w:asciiTheme="majorHAnsi" w:eastAsia="Times New Roman" w:hAnsiTheme="majorHAnsi" w:cs="Verdana"/>
          <w:bCs/>
        </w:rPr>
        <w:t>DAF, Sparta,</w:t>
      </w:r>
      <w:r w:rsidR="00915907">
        <w:rPr>
          <w:rFonts w:asciiTheme="majorHAnsi" w:eastAsia="Times New Roman" w:hAnsiTheme="majorHAnsi" w:cs="Verdana"/>
          <w:bCs/>
        </w:rPr>
        <w:t xml:space="preserve"> KIF</w:t>
      </w:r>
      <w:r>
        <w:rPr>
          <w:rFonts w:asciiTheme="majorHAnsi" w:eastAsia="Times New Roman" w:hAnsiTheme="majorHAnsi" w:cs="Verdana"/>
          <w:bCs/>
        </w:rPr>
        <w:t xml:space="preserve"> og Glostrup IC inviterer til Dommerkursus: Spring &amp; Kast 5.-6. april på Østerbro og Løb i Glostrup 26. april ifm. Glostrup Games. </w:t>
      </w:r>
    </w:p>
    <w:p w14:paraId="7FD16F70" w14:textId="281D91D3" w:rsidR="00444AF9" w:rsidRDefault="00915907" w:rsidP="00771C57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Verdana"/>
          <w:bCs/>
        </w:rPr>
      </w:pPr>
      <w:r>
        <w:rPr>
          <w:rFonts w:asciiTheme="majorHAnsi" w:eastAsia="Times New Roman" w:hAnsiTheme="majorHAnsi" w:cs="Verdana"/>
          <w:bCs/>
        </w:rPr>
        <w:t xml:space="preserve">Se </w:t>
      </w:r>
      <w:hyperlink r:id="rId16" w:history="1">
        <w:r w:rsidRPr="00915907">
          <w:rPr>
            <w:rStyle w:val="Llink"/>
            <w:rFonts w:asciiTheme="majorHAnsi" w:eastAsia="Times New Roman" w:hAnsiTheme="majorHAnsi" w:cs="Verdana"/>
            <w:bCs/>
          </w:rPr>
          <w:t>invitation Herning</w:t>
        </w:r>
      </w:hyperlink>
      <w:r>
        <w:rPr>
          <w:rFonts w:asciiTheme="majorHAnsi" w:eastAsia="Times New Roman" w:hAnsiTheme="majorHAnsi" w:cs="Verdana"/>
          <w:bCs/>
        </w:rPr>
        <w:t xml:space="preserve">, og invitation </w:t>
      </w:r>
      <w:hyperlink r:id="rId17" w:history="1">
        <w:r w:rsidRPr="00915907">
          <w:rPr>
            <w:rStyle w:val="Llink"/>
            <w:rFonts w:asciiTheme="majorHAnsi" w:eastAsia="Times New Roman" w:hAnsiTheme="majorHAnsi" w:cs="Verdana"/>
            <w:bCs/>
          </w:rPr>
          <w:t>Østerbro / Glostrup</w:t>
        </w:r>
      </w:hyperlink>
      <w:r w:rsidR="00F75EAA">
        <w:rPr>
          <w:rFonts w:asciiTheme="majorHAnsi" w:eastAsia="Times New Roman" w:hAnsiTheme="majorHAnsi" w:cs="Verdana"/>
          <w:bCs/>
        </w:rPr>
        <w:t xml:space="preserve"> på DAF hjemmeside. </w:t>
      </w:r>
      <w:r>
        <w:rPr>
          <w:rFonts w:asciiTheme="majorHAnsi" w:eastAsia="Times New Roman" w:hAnsiTheme="majorHAnsi" w:cs="Verdana"/>
          <w:bCs/>
        </w:rPr>
        <w:t xml:space="preserve"> </w:t>
      </w:r>
    </w:p>
    <w:p w14:paraId="11B4F1DC" w14:textId="0DC5D639" w:rsidR="00444AF9" w:rsidRPr="00856F77" w:rsidRDefault="00444AF9" w:rsidP="00444AF9">
      <w:pPr>
        <w:pStyle w:val="Overskrift1"/>
      </w:pPr>
      <w:bookmarkStart w:id="5" w:name="_Toc255127557"/>
      <w:r>
        <w:t>Motionstrænerkursus forår 2014</w:t>
      </w:r>
      <w:bookmarkEnd w:id="5"/>
    </w:p>
    <w:p w14:paraId="568D9C60" w14:textId="3374FA70" w:rsidR="00444AF9" w:rsidRPr="00771C57" w:rsidRDefault="00DB536A" w:rsidP="00444AF9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Verdana"/>
          <w:bCs/>
        </w:rPr>
      </w:pPr>
      <w:r>
        <w:rPr>
          <w:rFonts w:asciiTheme="majorHAnsi" w:eastAsia="Times New Roman" w:hAnsiTheme="majorHAnsi" w:cs="Verdana"/>
          <w:bCs/>
        </w:rPr>
        <w:t xml:space="preserve">Vil du gerne være løbetræner? DAF og Danish Sports Academy gentager succesen </w:t>
      </w:r>
      <w:r w:rsidR="00310CB3">
        <w:rPr>
          <w:rFonts w:asciiTheme="majorHAnsi" w:eastAsia="Times New Roman" w:hAnsiTheme="majorHAnsi" w:cs="Verdana"/>
          <w:bCs/>
        </w:rPr>
        <w:t xml:space="preserve">og tilbyder igen det store – næsten altomfattende – Motionstrænerkursus der afholdes 25.-27. april på Vejle Idrætshøjskole. Se </w:t>
      </w:r>
      <w:hyperlink r:id="rId18" w:history="1">
        <w:r w:rsidR="00310CB3" w:rsidRPr="00310CB3">
          <w:rPr>
            <w:rStyle w:val="Llink"/>
            <w:rFonts w:asciiTheme="majorHAnsi" w:eastAsia="Times New Roman" w:hAnsiTheme="majorHAnsi" w:cs="Verdana"/>
            <w:bCs/>
          </w:rPr>
          <w:t>invitationen</w:t>
        </w:r>
      </w:hyperlink>
      <w:r w:rsidR="00310CB3">
        <w:rPr>
          <w:rFonts w:asciiTheme="majorHAnsi" w:eastAsia="Times New Roman" w:hAnsiTheme="majorHAnsi" w:cs="Verdana"/>
          <w:bCs/>
        </w:rPr>
        <w:t xml:space="preserve">.  </w:t>
      </w:r>
    </w:p>
    <w:p w14:paraId="65BA9615" w14:textId="29B871FB" w:rsidR="00CC4886" w:rsidRPr="00CC4886" w:rsidRDefault="001D0E12" w:rsidP="00CC4886">
      <w:pPr>
        <w:pStyle w:val="Overskrift1"/>
      </w:pPr>
      <w:bookmarkStart w:id="6" w:name="_Toc255127558"/>
      <w:r w:rsidRPr="005B5ECA">
        <w:rPr>
          <w:rFonts w:eastAsiaTheme="minorEastAsia"/>
          <w:noProof/>
          <w:sz w:val="32"/>
          <w:lang w:val="en-US"/>
        </w:rPr>
        <w:drawing>
          <wp:anchor distT="0" distB="0" distL="114300" distR="114300" simplePos="0" relativeHeight="251665408" behindDoc="1" locked="0" layoutInCell="1" allowOverlap="1" wp14:anchorId="344601F4" wp14:editId="0A2EAD6B">
            <wp:simplePos x="0" y="0"/>
            <wp:positionH relativeFrom="column">
              <wp:posOffset>4686300</wp:posOffset>
            </wp:positionH>
            <wp:positionV relativeFrom="paragraph">
              <wp:posOffset>212725</wp:posOffset>
            </wp:positionV>
            <wp:extent cx="1883410" cy="1600835"/>
            <wp:effectExtent l="0" t="0" r="0" b="0"/>
            <wp:wrapNone/>
            <wp:docPr id="3" name="Billede 4" descr="Beskrivelse: \\DIFFIL01\Daf\MotionDANMARK\MS\Logoer\MotionDANMARK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 descr="Beskrivelse: \\DIFFIL01\Daf\MotionDANMARK\MS\Logoer\MotionDANMARKLog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2717">
        <w:t>Kursus for gang- &amp; løbeklubber</w:t>
      </w:r>
      <w:bookmarkEnd w:id="6"/>
    </w:p>
    <w:p w14:paraId="70CAF443" w14:textId="0350728A" w:rsidR="00493416" w:rsidRDefault="002A63CD" w:rsidP="00CC4886">
      <w:pPr>
        <w:rPr>
          <w:rFonts w:asciiTheme="majorHAnsi" w:hAnsiTheme="majorHAnsi" w:cs="Calibri"/>
          <w:b/>
          <w:sz w:val="28"/>
          <w:szCs w:val="28"/>
        </w:rPr>
      </w:pPr>
      <w:r>
        <w:rPr>
          <w:rFonts w:asciiTheme="majorHAnsi" w:hAnsiTheme="majorHAnsi" w:cs="Calibri"/>
          <w:b/>
          <w:sz w:val="28"/>
          <w:szCs w:val="28"/>
        </w:rPr>
        <w:t xml:space="preserve">MotionDANMARK lancerer nyt motionsgang- &amp; løbekursus: </w:t>
      </w:r>
    </w:p>
    <w:p w14:paraId="421C894F" w14:textId="4B524C18" w:rsidR="00CC4886" w:rsidRPr="00CC4886" w:rsidRDefault="00CC4886" w:rsidP="00CC4886">
      <w:pPr>
        <w:rPr>
          <w:rFonts w:asciiTheme="majorHAnsi" w:hAnsiTheme="majorHAnsi" w:cs="Calibri"/>
          <w:b/>
          <w:sz w:val="28"/>
          <w:szCs w:val="28"/>
        </w:rPr>
      </w:pPr>
      <w:r w:rsidRPr="00CC4886">
        <w:rPr>
          <w:rFonts w:asciiTheme="majorHAnsi" w:hAnsiTheme="majorHAnsi" w:cs="Calibri"/>
          <w:b/>
          <w:sz w:val="28"/>
          <w:szCs w:val="28"/>
        </w:rPr>
        <w:t>Inspiration til sjov, alternativ og samtidig virkelig effektiv træning</w:t>
      </w:r>
    </w:p>
    <w:p w14:paraId="0C53A7CF" w14:textId="77777777" w:rsidR="00CC4886" w:rsidRDefault="00CC4886" w:rsidP="00CC4886">
      <w:pPr>
        <w:rPr>
          <w:rFonts w:asciiTheme="majorHAnsi" w:hAnsiTheme="majorHAnsi"/>
        </w:rPr>
      </w:pPr>
      <w:r w:rsidRPr="00CC4886">
        <w:rPr>
          <w:rFonts w:asciiTheme="majorHAnsi" w:hAnsiTheme="majorHAnsi"/>
        </w:rPr>
        <w:t xml:space="preserve">Det skal være slut med indelukkede fitnesscentre, vi skal have flere med ud </w:t>
      </w:r>
    </w:p>
    <w:p w14:paraId="4AD202D1" w14:textId="5EF473FB" w:rsidR="00CC4886" w:rsidRPr="00CC4886" w:rsidRDefault="00CC4886" w:rsidP="00CC4886">
      <w:pPr>
        <w:rPr>
          <w:rFonts w:asciiTheme="majorHAnsi" w:hAnsiTheme="majorHAnsi"/>
        </w:rPr>
      </w:pPr>
      <w:r w:rsidRPr="00CC4886">
        <w:rPr>
          <w:rFonts w:asciiTheme="majorHAnsi" w:hAnsiTheme="majorHAnsi"/>
        </w:rPr>
        <w:t xml:space="preserve">og opleve glæden ved at gå og løbe i naturen. </w:t>
      </w:r>
      <w:r w:rsidRPr="00CC4886">
        <w:rPr>
          <w:rFonts w:asciiTheme="majorHAnsi" w:hAnsiTheme="majorHAnsi"/>
        </w:rPr>
        <w:br/>
      </w:r>
      <w:r>
        <w:rPr>
          <w:rFonts w:asciiTheme="majorHAnsi" w:hAnsiTheme="majorHAnsi"/>
        </w:rPr>
        <w:br/>
      </w:r>
      <w:r w:rsidRPr="00CC4886">
        <w:rPr>
          <w:rFonts w:asciiTheme="majorHAnsi" w:hAnsiTheme="majorHAnsi"/>
          <w:b/>
        </w:rPr>
        <w:t>På kurset får du inspiration til hvordan:</w:t>
      </w:r>
      <w:r w:rsidRPr="00CC4886">
        <w:rPr>
          <w:rFonts w:asciiTheme="majorHAnsi" w:hAnsiTheme="majorHAnsi"/>
        </w:rPr>
        <w:t xml:space="preserve"> </w:t>
      </w:r>
    </w:p>
    <w:p w14:paraId="75C2EEFA" w14:textId="77777777" w:rsidR="00CC4886" w:rsidRPr="00CC4886" w:rsidRDefault="00CC4886" w:rsidP="00CC4886">
      <w:pPr>
        <w:pStyle w:val="Listeafsnit"/>
        <w:numPr>
          <w:ilvl w:val="0"/>
          <w:numId w:val="14"/>
        </w:numPr>
        <w:rPr>
          <w:rFonts w:asciiTheme="majorHAnsi" w:hAnsiTheme="majorHAnsi"/>
          <w:sz w:val="24"/>
        </w:rPr>
      </w:pPr>
      <w:r w:rsidRPr="00CC4886">
        <w:rPr>
          <w:rFonts w:asciiTheme="majorHAnsi" w:hAnsiTheme="majorHAnsi"/>
          <w:sz w:val="24"/>
        </w:rPr>
        <w:t>naturen kan bruges til alternativ træning, og som supplement til den eksisterende træning i klubben. Der trænes med og i naturen, træstammer, grene og sten bruges som træningsredskaber</w:t>
      </w:r>
    </w:p>
    <w:p w14:paraId="5256F1F8" w14:textId="77777777" w:rsidR="00CC4886" w:rsidRPr="00CC4886" w:rsidRDefault="00CC4886" w:rsidP="00CC4886">
      <w:pPr>
        <w:pStyle w:val="Listeafsnit"/>
        <w:numPr>
          <w:ilvl w:val="0"/>
          <w:numId w:val="14"/>
        </w:numPr>
        <w:rPr>
          <w:rFonts w:asciiTheme="majorHAnsi" w:hAnsiTheme="majorHAnsi"/>
          <w:sz w:val="24"/>
        </w:rPr>
      </w:pPr>
      <w:r w:rsidRPr="00CC4886">
        <w:rPr>
          <w:rFonts w:asciiTheme="majorHAnsi" w:hAnsiTheme="majorHAnsi"/>
          <w:sz w:val="24"/>
        </w:rPr>
        <w:t>nye medlemmer lettere kan komme i gang med træningen i jeres klub</w:t>
      </w:r>
    </w:p>
    <w:p w14:paraId="6C8D8863" w14:textId="77777777" w:rsidR="00CC4886" w:rsidRPr="00CC4886" w:rsidRDefault="00CC4886" w:rsidP="00CC4886">
      <w:pPr>
        <w:pStyle w:val="Listeafsnit"/>
        <w:numPr>
          <w:ilvl w:val="0"/>
          <w:numId w:val="14"/>
        </w:numPr>
        <w:rPr>
          <w:rFonts w:asciiTheme="majorHAnsi" w:hAnsiTheme="majorHAnsi"/>
          <w:sz w:val="24"/>
        </w:rPr>
      </w:pPr>
      <w:r w:rsidRPr="00CC4886">
        <w:rPr>
          <w:rFonts w:asciiTheme="majorHAnsi" w:hAnsiTheme="majorHAnsi"/>
          <w:sz w:val="24"/>
        </w:rPr>
        <w:t>medlemmer, der f.eks. er skadet, stadig kan holde sig i gang og fortsat være en del af det sociale liv i klubben</w:t>
      </w:r>
    </w:p>
    <w:p w14:paraId="46BD591A" w14:textId="10B5CB51" w:rsidR="0089247C" w:rsidRPr="0089247C" w:rsidRDefault="0089247C" w:rsidP="00CC4886">
      <w:pPr>
        <w:rPr>
          <w:rFonts w:asciiTheme="majorHAnsi" w:hAnsiTheme="majorHAnsi" w:cs="Calibri"/>
          <w:b/>
        </w:rPr>
      </w:pPr>
      <w:r w:rsidRPr="0089247C"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2858BC2B" wp14:editId="2945A929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654810" cy="2482215"/>
            <wp:effectExtent l="0" t="0" r="0" b="6985"/>
            <wp:wrapTight wrapText="bothSides">
              <wp:wrapPolygon edited="0">
                <wp:start x="0" y="0"/>
                <wp:lineTo x="0" y="21440"/>
                <wp:lineTo x="21219" y="21440"/>
                <wp:lineTo x="21219" y="0"/>
                <wp:lineTo x="0" y="0"/>
              </wp:wrapPolygon>
            </wp:wrapTight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214" cy="248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64870" w14:textId="2F740377" w:rsidR="0089247C" w:rsidRDefault="0089247C" w:rsidP="00CC4886">
      <w:pPr>
        <w:rPr>
          <w:rFonts w:asciiTheme="majorHAnsi" w:hAnsiTheme="majorHAnsi"/>
        </w:rPr>
      </w:pPr>
      <w:r w:rsidRPr="0089247C">
        <w:rPr>
          <w:rFonts w:asciiTheme="majorHAnsi" w:hAnsiTheme="majorHAnsi" w:cs="Calibri"/>
          <w:b/>
        </w:rPr>
        <w:t>Instruktører</w:t>
      </w:r>
      <w:r w:rsidRPr="00CC4886">
        <w:rPr>
          <w:rFonts w:asciiTheme="majorHAnsi" w:hAnsiTheme="majorHAnsi" w:cs="Calibri"/>
          <w:b/>
          <w:sz w:val="40"/>
          <w:szCs w:val="40"/>
        </w:rPr>
        <w:br/>
      </w:r>
      <w:r w:rsidRPr="00CC4886">
        <w:rPr>
          <w:rFonts w:asciiTheme="majorHAnsi" w:hAnsiTheme="majorHAnsi"/>
        </w:rPr>
        <w:t xml:space="preserve">På kurset underviser makkerparret Susanne Findsen, massør og </w:t>
      </w:r>
    </w:p>
    <w:p w14:paraId="46F1A3FE" w14:textId="478E8AAC" w:rsidR="00CC4886" w:rsidRPr="00CC4886" w:rsidRDefault="0089247C" w:rsidP="00CC4886">
      <w:pPr>
        <w:rPr>
          <w:rFonts w:asciiTheme="majorHAnsi" w:hAnsiTheme="majorHAnsi"/>
        </w:rPr>
      </w:pPr>
      <w:r w:rsidRPr="00CC4886">
        <w:rPr>
          <w:rFonts w:asciiTheme="majorHAnsi" w:hAnsiTheme="majorHAnsi"/>
        </w:rPr>
        <w:t>diplomtræner og Susanne Grøn, fysioterapeut og Sundhedsfaglig diplom. Susanne og Susanne er stiftere af SKOVTRÆNING i/s.</w:t>
      </w:r>
    </w:p>
    <w:tbl>
      <w:tblPr>
        <w:tblStyle w:val="Tabel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3"/>
      </w:tblGrid>
      <w:tr w:rsidR="0089247C" w:rsidRPr="00CC4886" w14:paraId="42CBD0C7" w14:textId="77777777" w:rsidTr="0089247C">
        <w:tc>
          <w:tcPr>
            <w:tcW w:w="5603" w:type="dxa"/>
          </w:tcPr>
          <w:p w14:paraId="627152C7" w14:textId="77777777" w:rsidR="0089247C" w:rsidRDefault="0089247C" w:rsidP="0089247C">
            <w:pPr>
              <w:rPr>
                <w:rFonts w:asciiTheme="majorHAnsi" w:eastAsiaTheme="minorEastAsia" w:hAnsiTheme="majorHAnsi"/>
                <w:b/>
              </w:rPr>
            </w:pPr>
          </w:p>
          <w:p w14:paraId="3EF7E2C1" w14:textId="6F39178C" w:rsidR="0089247C" w:rsidRPr="00CC4886" w:rsidRDefault="0089247C" w:rsidP="0089247C">
            <w:pPr>
              <w:rPr>
                <w:rFonts w:asciiTheme="majorHAnsi" w:hAnsiTheme="majorHAnsi"/>
              </w:rPr>
            </w:pPr>
            <w:r w:rsidRPr="0089247C">
              <w:rPr>
                <w:rFonts w:asciiTheme="majorHAnsi" w:eastAsiaTheme="minorEastAsia" w:hAnsiTheme="majorHAnsi"/>
                <w:b/>
              </w:rPr>
              <w:t xml:space="preserve">Lørdag d. 22. marts i </w:t>
            </w:r>
            <w:r>
              <w:rPr>
                <w:rFonts w:asciiTheme="majorHAnsi" w:eastAsiaTheme="minorEastAsia" w:hAnsiTheme="majorHAnsi"/>
                <w:b/>
              </w:rPr>
              <w:t>Silkeborg</w:t>
            </w:r>
            <w:r w:rsidRPr="0089247C">
              <w:rPr>
                <w:rFonts w:asciiTheme="majorHAnsi" w:eastAsiaTheme="minorEastAsia" w:hAnsiTheme="majorHAnsi"/>
              </w:rPr>
              <w:br/>
            </w:r>
            <w:r w:rsidRPr="0089247C">
              <w:rPr>
                <w:rFonts w:asciiTheme="majorHAnsi" w:eastAsiaTheme="minorEastAsia" w:hAnsiTheme="majorHAnsi"/>
                <w:b/>
              </w:rPr>
              <w:t xml:space="preserve">Søndag d. 23. marts på </w:t>
            </w:r>
            <w:r>
              <w:rPr>
                <w:rFonts w:asciiTheme="majorHAnsi" w:eastAsiaTheme="minorEastAsia" w:hAnsiTheme="majorHAnsi"/>
                <w:b/>
              </w:rPr>
              <w:t>Østerbro, KBH</w:t>
            </w:r>
            <w:r w:rsidRPr="0089247C">
              <w:rPr>
                <w:rFonts w:asciiTheme="majorHAnsi" w:eastAsiaTheme="minorEastAsia" w:hAnsiTheme="majorHAnsi"/>
              </w:rPr>
              <w:t xml:space="preserve"> </w:t>
            </w:r>
          </w:p>
        </w:tc>
      </w:tr>
    </w:tbl>
    <w:p w14:paraId="2F75AF79" w14:textId="77777777" w:rsidR="0089247C" w:rsidRDefault="0089247C" w:rsidP="00CC4886">
      <w:pPr>
        <w:rPr>
          <w:rFonts w:asciiTheme="majorHAnsi" w:hAnsiTheme="majorHAnsi"/>
        </w:rPr>
      </w:pPr>
    </w:p>
    <w:p w14:paraId="7183E92F" w14:textId="77777777" w:rsidR="0089247C" w:rsidRDefault="00CC4886" w:rsidP="00CC4886">
      <w:pPr>
        <w:rPr>
          <w:rFonts w:asciiTheme="majorHAnsi" w:hAnsiTheme="majorHAnsi"/>
          <w:b/>
        </w:rPr>
      </w:pPr>
      <w:r w:rsidRPr="0089247C">
        <w:rPr>
          <w:rFonts w:asciiTheme="majorHAnsi" w:hAnsiTheme="majorHAnsi"/>
          <w:b/>
        </w:rPr>
        <w:t xml:space="preserve">Tilmeld dig senest 1. marts </w:t>
      </w:r>
    </w:p>
    <w:p w14:paraId="674C80EC" w14:textId="6C95AE8D" w:rsidR="00CC4886" w:rsidRPr="0089247C" w:rsidRDefault="0089247C" w:rsidP="00CC4886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>til</w:t>
      </w:r>
      <w:r w:rsidR="00CC4886" w:rsidRPr="0089247C">
        <w:rPr>
          <w:rFonts w:asciiTheme="majorHAnsi" w:hAnsiTheme="majorHAnsi"/>
          <w:b/>
        </w:rPr>
        <w:t xml:space="preserve"> </w:t>
      </w:r>
      <w:hyperlink r:id="rId21" w:history="1">
        <w:r w:rsidR="00CC4886" w:rsidRPr="0089247C">
          <w:rPr>
            <w:rStyle w:val="Llink"/>
            <w:rFonts w:asciiTheme="majorHAnsi" w:hAnsiTheme="majorHAnsi"/>
            <w:b/>
          </w:rPr>
          <w:t>maria@dansk-atletik.dk</w:t>
        </w:r>
      </w:hyperlink>
      <w:r w:rsidR="00CC4886" w:rsidRPr="0089247C">
        <w:rPr>
          <w:rFonts w:asciiTheme="majorHAnsi" w:hAnsiTheme="majorHAnsi"/>
          <w:b/>
        </w:rPr>
        <w:t xml:space="preserve"> eller 43 26 23 20.</w:t>
      </w:r>
    </w:p>
    <w:p w14:paraId="68EF37FC" w14:textId="3A2CF205" w:rsidR="001D0E12" w:rsidRPr="00856F77" w:rsidRDefault="001D0E12" w:rsidP="001D0E12">
      <w:pPr>
        <w:pStyle w:val="Overskrift1"/>
      </w:pPr>
      <w:bookmarkStart w:id="7" w:name="_Toc255127559"/>
      <w:r>
        <w:t xml:space="preserve">Se MotionDANMARK Kalenderen 2014 </w:t>
      </w:r>
      <w:hyperlink r:id="rId22" w:history="1">
        <w:r w:rsidRPr="001D0E12">
          <w:rPr>
            <w:rStyle w:val="Llink"/>
          </w:rPr>
          <w:t>HER</w:t>
        </w:r>
        <w:bookmarkEnd w:id="7"/>
      </w:hyperlink>
    </w:p>
    <w:p w14:paraId="7707231B" w14:textId="67DAAB7B" w:rsidR="001D0E12" w:rsidRDefault="001D0E12" w:rsidP="001D0E12">
      <w:pPr>
        <w:rPr>
          <w:rFonts w:asciiTheme="majorHAnsi" w:eastAsia="Times New Roman" w:hAnsiTheme="majorHAnsi" w:cs="Verdana"/>
          <w:b/>
          <w:bCs/>
          <w:sz w:val="32"/>
          <w:szCs w:val="32"/>
        </w:rPr>
      </w:pPr>
      <w:r w:rsidRPr="001D0E12">
        <w:rPr>
          <w:rFonts w:asciiTheme="majorHAnsi" w:eastAsia="Times New Roman" w:hAnsiTheme="majorHAnsi" w:cs="Verdana"/>
          <w:b/>
          <w:bCs/>
          <w:sz w:val="32"/>
          <w:szCs w:val="32"/>
        </w:rPr>
        <w:t>I kan stadig nå at få jeres løb med!</w:t>
      </w:r>
    </w:p>
    <w:p w14:paraId="4AF18472" w14:textId="20C297FC" w:rsidR="001D0E12" w:rsidRDefault="001D0E12" w:rsidP="001D0E12">
      <w:pPr>
        <w:widowControl w:val="0"/>
        <w:autoSpaceDE w:val="0"/>
        <w:autoSpaceDN w:val="0"/>
        <w:adjustRightInd w:val="0"/>
        <w:spacing w:after="200"/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/>
          <w:noProof/>
          <w:lang w:val="en-US"/>
        </w:rPr>
        <w:drawing>
          <wp:inline distT="0" distB="0" distL="0" distR="0" wp14:anchorId="7A47DF7B" wp14:editId="396716CE">
            <wp:extent cx="6031230" cy="1800018"/>
            <wp:effectExtent l="0" t="0" r="0" b="3810"/>
            <wp:docPr id="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80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D3A00" w14:textId="77777777" w:rsidR="001D0E12" w:rsidRPr="001D0E12" w:rsidRDefault="001D0E12" w:rsidP="001D0E12">
      <w:pPr>
        <w:widowControl w:val="0"/>
        <w:autoSpaceDE w:val="0"/>
        <w:autoSpaceDN w:val="0"/>
        <w:adjustRightInd w:val="0"/>
        <w:spacing w:after="200"/>
        <w:rPr>
          <w:rFonts w:ascii="Calibri" w:eastAsiaTheme="minorEastAsia" w:hAnsi="Calibri" w:cs="Calibri"/>
        </w:rPr>
      </w:pPr>
      <w:r w:rsidRPr="001D0E12">
        <w:rPr>
          <w:rFonts w:ascii="Calibri" w:eastAsiaTheme="minorEastAsia" w:hAnsi="Calibri" w:cs="Calibri"/>
        </w:rPr>
        <w:t>Kalenderen er en oversigt over de bedste løb i Danmark. Dette sikrer vi ved, at for at et løb bliver optaget i Kalenderen, skal det leve op til en række krav til kvaliteten og sikkerheden.  Alle løb i Kalenderen afholdes af foreninger, og indtægten fra løbene går til foreningslivet.</w:t>
      </w:r>
    </w:p>
    <w:p w14:paraId="556A453E" w14:textId="0655AC36" w:rsidR="001D0E12" w:rsidRPr="001D0E12" w:rsidRDefault="001D0E12" w:rsidP="001D0E12">
      <w:pPr>
        <w:rPr>
          <w:rFonts w:ascii="Calibri" w:eastAsiaTheme="minorEastAsia" w:hAnsi="Calibri" w:cs="Calibri"/>
        </w:rPr>
      </w:pPr>
      <w:r w:rsidRPr="001D0E12">
        <w:rPr>
          <w:rFonts w:ascii="Calibri" w:eastAsiaTheme="minorEastAsia" w:hAnsi="Calibri" w:cs="Calibri"/>
        </w:rPr>
        <w:t>Hvis I har et løb på 5 km, 10 km, 15 km, halvmaraton eller maraton, så kan vi i år lave DAF-certificering af løbet, og løbet vil blive taget med i ov</w:t>
      </w:r>
      <w:r>
        <w:rPr>
          <w:rFonts w:ascii="Calibri" w:eastAsiaTheme="minorEastAsia" w:hAnsi="Calibri" w:cs="Calibri"/>
        </w:rPr>
        <w:t>ersigten over løb i Kalenderen.</w:t>
      </w:r>
      <w:r w:rsidRPr="001D0E12">
        <w:rPr>
          <w:rFonts w:ascii="Calibri" w:eastAsiaTheme="minorEastAsia" w:hAnsi="Calibri" w:cs="Calibri"/>
        </w:rPr>
        <w:t> En DAF-certificering er en opkvalificering af DAF-opmålingen. Udover at løbet skal være DAF-opmålt, så skal løbet leve op til 20 andre krav. Vi sender DAF-observatør på dagen. Alle DAF-certificerede løb tæller på de danske ranglister.</w:t>
      </w:r>
    </w:p>
    <w:p w14:paraId="023E4389" w14:textId="3B72238F" w:rsidR="001D0E12" w:rsidRPr="001D0E12" w:rsidRDefault="001D0E12" w:rsidP="001D0E12">
      <w:pPr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6AF41515" wp14:editId="793C4553">
            <wp:simplePos x="0" y="0"/>
            <wp:positionH relativeFrom="column">
              <wp:posOffset>1270</wp:posOffset>
            </wp:positionH>
            <wp:positionV relativeFrom="paragraph">
              <wp:posOffset>96520</wp:posOffset>
            </wp:positionV>
            <wp:extent cx="2468880" cy="1452880"/>
            <wp:effectExtent l="0" t="0" r="0" b="0"/>
            <wp:wrapTight wrapText="bothSides">
              <wp:wrapPolygon edited="0">
                <wp:start x="0" y="0"/>
                <wp:lineTo x="0" y="21147"/>
                <wp:lineTo x="21333" y="21147"/>
                <wp:lineTo x="21333" y="0"/>
                <wp:lineTo x="0" y="0"/>
              </wp:wrapPolygon>
            </wp:wrapTight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1ED72" w14:textId="13AB75ED" w:rsidR="001D0E12" w:rsidRPr="001D0E12" w:rsidRDefault="001D0E12" w:rsidP="001D0E12">
      <w:pPr>
        <w:rPr>
          <w:rFonts w:asciiTheme="majorHAnsi" w:eastAsia="Times New Roman" w:hAnsiTheme="majorHAnsi" w:cs="Verdana"/>
          <w:bCs/>
        </w:rPr>
      </w:pPr>
      <w:r w:rsidRPr="001D0E12">
        <w:rPr>
          <w:rFonts w:ascii="Calibri" w:eastAsiaTheme="minorEastAsia" w:hAnsi="Calibri" w:cs="Calibri"/>
        </w:rPr>
        <w:t xml:space="preserve">Kontakt Maria Severin på </w:t>
      </w:r>
      <w:hyperlink r:id="rId25" w:history="1">
        <w:r w:rsidRPr="00B875AA">
          <w:rPr>
            <w:rStyle w:val="Llink"/>
            <w:rFonts w:ascii="Calibri" w:eastAsiaTheme="minorEastAsia" w:hAnsi="Calibri" w:cs="Calibri"/>
          </w:rPr>
          <w:t>maria@dansk-atletik.dk</w:t>
        </w:r>
      </w:hyperlink>
      <w:r>
        <w:rPr>
          <w:rFonts w:ascii="Calibri" w:eastAsiaTheme="minorEastAsia" w:hAnsi="Calibri" w:cs="Calibri"/>
        </w:rPr>
        <w:t xml:space="preserve"> / 4326 23</w:t>
      </w:r>
      <w:r w:rsidRPr="001D0E12">
        <w:rPr>
          <w:rFonts w:ascii="Calibri" w:eastAsiaTheme="minorEastAsia" w:hAnsi="Calibri" w:cs="Calibri"/>
        </w:rPr>
        <w:t>20, hvis I vil have løb med i Kalenderen og evt. DAF-certificeres. Hvis I kontakter os inden 7. marts, så kan vi nå at få løbet med i den udgave af Kalenderen, som vi markedsfører i forbindelse med IAAF/AL-Bank VM Halvmaraton, hvor 30.000 er tilmeldte.</w:t>
      </w:r>
    </w:p>
    <w:p w14:paraId="01633BAF" w14:textId="44400316" w:rsidR="00584DA6" w:rsidRPr="00856F77" w:rsidRDefault="006C5A20" w:rsidP="00584DA6">
      <w:pPr>
        <w:pStyle w:val="Overskrift1"/>
      </w:pPr>
      <w:bookmarkStart w:id="8" w:name="_Toc255127560"/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C79F7BC" wp14:editId="54D908B0">
            <wp:simplePos x="0" y="0"/>
            <wp:positionH relativeFrom="column">
              <wp:posOffset>4686300</wp:posOffset>
            </wp:positionH>
            <wp:positionV relativeFrom="paragraph">
              <wp:posOffset>606425</wp:posOffset>
            </wp:positionV>
            <wp:extent cx="1171575" cy="1754505"/>
            <wp:effectExtent l="0" t="0" r="0" b="0"/>
            <wp:wrapTight wrapText="bothSides">
              <wp:wrapPolygon edited="0">
                <wp:start x="0" y="0"/>
                <wp:lineTo x="0" y="21264"/>
                <wp:lineTo x="21073" y="21264"/>
                <wp:lineTo x="21073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DA6">
        <w:t>Bliv arrangør af Alletiders Atletikskole 2014</w:t>
      </w:r>
      <w:bookmarkEnd w:id="8"/>
    </w:p>
    <w:p w14:paraId="47D0B2D2" w14:textId="7A786CD7" w:rsidR="00E74792" w:rsidRPr="00E74792" w:rsidRDefault="00E74792" w:rsidP="00E74792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</w:rPr>
      </w:pPr>
      <w:r w:rsidRPr="00E74792">
        <w:rPr>
          <w:rFonts w:ascii="Calibri" w:eastAsiaTheme="minorEastAsia" w:hAnsi="Calibri" w:cs="Calibri"/>
        </w:rPr>
        <w:t>Kære Atletikklubber</w:t>
      </w:r>
      <w:r>
        <w:rPr>
          <w:rFonts w:ascii="Calibri" w:eastAsiaTheme="minorEastAsia" w:hAnsi="Calibri" w:cs="Calibri"/>
        </w:rPr>
        <w:t>!</w:t>
      </w:r>
      <w:r>
        <w:rPr>
          <w:rFonts w:ascii="Calibri" w:eastAsiaTheme="minorEastAsia" w:hAnsi="Calibri" w:cs="Calibri"/>
        </w:rPr>
        <w:br/>
      </w:r>
      <w:r w:rsidRPr="00E74792">
        <w:rPr>
          <w:rFonts w:ascii="Calibri" w:eastAsiaTheme="minorEastAsia" w:hAnsi="Calibri" w:cs="Calibri"/>
        </w:rPr>
        <w:t>Nu starter tilmeldingen for arrangører af Alletiders Atletikskole 2014.</w:t>
      </w:r>
    </w:p>
    <w:p w14:paraId="54DC35CB" w14:textId="5575B0EC" w:rsidR="00E74792" w:rsidRPr="00E74792" w:rsidRDefault="00E74792" w:rsidP="00E74792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</w:rPr>
      </w:pPr>
      <w:r w:rsidRPr="00E74792">
        <w:rPr>
          <w:rFonts w:ascii="Calibri" w:eastAsiaTheme="minorEastAsia" w:hAnsi="Calibri" w:cs="Calibri"/>
        </w:rPr>
        <w:t>DAF håber, at rigtigt mange klubber igen i år har lyst til at være Atletikskolearrangør.</w:t>
      </w:r>
      <w:r w:rsidR="00F65F92">
        <w:rPr>
          <w:rFonts w:ascii="Calibri" w:eastAsiaTheme="minorEastAsia" w:hAnsi="Calibri" w:cs="Calibri"/>
        </w:rPr>
        <w:t xml:space="preserve"> Se </w:t>
      </w:r>
      <w:hyperlink r:id="rId27" w:history="1">
        <w:r w:rsidR="00F65F92" w:rsidRPr="00F65F92">
          <w:rPr>
            <w:rStyle w:val="Llink"/>
            <w:rFonts w:ascii="Calibri" w:eastAsiaTheme="minorEastAsia" w:hAnsi="Calibri" w:cs="Calibri"/>
          </w:rPr>
          <w:t>folderen</w:t>
        </w:r>
      </w:hyperlink>
      <w:r w:rsidR="00F65F92">
        <w:rPr>
          <w:rFonts w:ascii="Calibri" w:eastAsiaTheme="minorEastAsia" w:hAnsi="Calibri" w:cs="Calibri"/>
        </w:rPr>
        <w:t>!</w:t>
      </w:r>
    </w:p>
    <w:p w14:paraId="280598CD" w14:textId="7B071CA0" w:rsidR="00E74792" w:rsidRPr="00E74792" w:rsidRDefault="00E74792" w:rsidP="00E74792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</w:rPr>
      </w:pPr>
      <w:r w:rsidRPr="00E74792">
        <w:rPr>
          <w:rFonts w:ascii="Calibri" w:eastAsiaTheme="minorEastAsia" w:hAnsi="Calibri" w:cs="Calibri"/>
          <w:b/>
        </w:rPr>
        <w:t>Sidste ti</w:t>
      </w:r>
      <w:r>
        <w:rPr>
          <w:rFonts w:ascii="Calibri" w:eastAsiaTheme="minorEastAsia" w:hAnsi="Calibri" w:cs="Calibri"/>
          <w:b/>
        </w:rPr>
        <w:t>lmeldingsfrist for klubber er den</w:t>
      </w:r>
      <w:r w:rsidRPr="00E74792">
        <w:rPr>
          <w:rFonts w:ascii="Calibri" w:eastAsiaTheme="minorEastAsia" w:hAnsi="Calibri" w:cs="Calibri"/>
          <w:b/>
        </w:rPr>
        <w:t xml:space="preserve"> 31.3.2014</w:t>
      </w:r>
    </w:p>
    <w:p w14:paraId="79C3AE6F" w14:textId="77777777" w:rsidR="00E74792" w:rsidRPr="00E74792" w:rsidRDefault="00E74792" w:rsidP="00E74792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</w:rPr>
      </w:pPr>
      <w:r w:rsidRPr="00E74792">
        <w:rPr>
          <w:rFonts w:ascii="Calibri" w:eastAsiaTheme="minorEastAsia" w:hAnsi="Calibri" w:cs="Calibri"/>
          <w:b/>
          <w:bCs/>
        </w:rPr>
        <w:t> </w:t>
      </w:r>
    </w:p>
    <w:p w14:paraId="6307E0D7" w14:textId="77777777" w:rsidR="00E74792" w:rsidRPr="00E74792" w:rsidRDefault="00E74792" w:rsidP="00E74792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</w:rPr>
      </w:pPr>
      <w:r w:rsidRPr="00E74792">
        <w:rPr>
          <w:rFonts w:ascii="Calibri" w:eastAsiaTheme="minorEastAsia" w:hAnsi="Calibri" w:cs="Calibri"/>
          <w:b/>
          <w:bCs/>
        </w:rPr>
        <w:t>Bemærk</w:t>
      </w:r>
      <w:r w:rsidRPr="00E74792">
        <w:rPr>
          <w:rFonts w:ascii="Calibri" w:eastAsiaTheme="minorEastAsia" w:hAnsi="Calibri" w:cs="Calibri"/>
        </w:rPr>
        <w:t xml:space="preserve"> at kravene til varigheden af atletikskolen i år er sænket til mindst 18 timers programsatte aktiviteter fordelt på mindst 3 dage. Det betyder ikke 18 timers træning, men at atletikskolen er ”åben” i det tidsrum.</w:t>
      </w:r>
    </w:p>
    <w:p w14:paraId="621FE379" w14:textId="5F8FDB56" w:rsidR="00E74792" w:rsidRPr="00E74792" w:rsidRDefault="00E74792" w:rsidP="00E74792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/>
        </w:rPr>
        <w:br/>
      </w:r>
      <w:r w:rsidRPr="00E74792">
        <w:rPr>
          <w:rFonts w:ascii="Calibri" w:eastAsiaTheme="minorEastAsia" w:hAnsi="Calibri" w:cs="Calibri"/>
        </w:rPr>
        <w:t>Hvis I har spørgsmål til afviklingen eller brug for sparr</w:t>
      </w:r>
      <w:r>
        <w:rPr>
          <w:rFonts w:ascii="Calibri" w:eastAsiaTheme="minorEastAsia" w:hAnsi="Calibri" w:cs="Calibri"/>
        </w:rPr>
        <w:t>ing - både i forhold opstart</w:t>
      </w:r>
      <w:r w:rsidRPr="00E74792">
        <w:rPr>
          <w:rFonts w:ascii="Calibri" w:eastAsiaTheme="minorEastAsia" w:hAnsi="Calibri" w:cs="Calibri"/>
        </w:rPr>
        <w:t xml:space="preserve"> eller fortsat afvikling af atletikskoler, er I altid velkomne til at kont</w:t>
      </w:r>
      <w:r>
        <w:rPr>
          <w:rFonts w:ascii="Calibri" w:eastAsiaTheme="minorEastAsia" w:hAnsi="Calibri" w:cs="Calibri"/>
        </w:rPr>
        <w:t>akte os via tlf. 4326 2306 eller mail</w:t>
      </w:r>
    </w:p>
    <w:p w14:paraId="0B3358E6" w14:textId="7C668886" w:rsidR="00C95CF4" w:rsidRDefault="002F04D0" w:rsidP="00E74792">
      <w:pPr>
        <w:rPr>
          <w:rFonts w:ascii="Calibri" w:eastAsiaTheme="minorEastAsia" w:hAnsi="Calibri" w:cs="Calibri"/>
        </w:rPr>
      </w:pPr>
      <w:hyperlink r:id="rId28" w:history="1">
        <w:r w:rsidR="00E74792" w:rsidRPr="00E74792">
          <w:rPr>
            <w:rFonts w:ascii="Calibri" w:eastAsiaTheme="minorEastAsia" w:hAnsi="Calibri" w:cs="Calibri"/>
            <w:color w:val="0000FF"/>
            <w:u w:val="single" w:color="0000FF"/>
          </w:rPr>
          <w:t>morten@dansk-atletik.dk</w:t>
        </w:r>
      </w:hyperlink>
      <w:r w:rsidR="00E74792" w:rsidRPr="00E74792">
        <w:rPr>
          <w:rFonts w:ascii="Calibri" w:eastAsiaTheme="minorEastAsia" w:hAnsi="Calibri" w:cs="Calibri"/>
        </w:rPr>
        <w:t xml:space="preserve">  </w:t>
      </w:r>
    </w:p>
    <w:p w14:paraId="4046CA2F" w14:textId="77777777" w:rsidR="002A63CD" w:rsidRDefault="002A63CD" w:rsidP="00E74792">
      <w:pPr>
        <w:rPr>
          <w:rFonts w:ascii="Calibri" w:eastAsiaTheme="minorEastAsia" w:hAnsi="Calibri" w:cs="Calibri"/>
        </w:rPr>
      </w:pPr>
    </w:p>
    <w:p w14:paraId="76C753CD" w14:textId="77777777" w:rsidR="002A63CD" w:rsidRPr="00E74792" w:rsidRDefault="002A63CD" w:rsidP="00E74792"/>
    <w:sectPr w:rsidR="002A63CD" w:rsidRPr="00E74792" w:rsidSect="005B6D6A">
      <w:headerReference w:type="default" r:id="rId29"/>
      <w:footerReference w:type="even" r:id="rId30"/>
      <w:footerReference w:type="default" r:id="rId31"/>
      <w:pgSz w:w="11900" w:h="16840"/>
      <w:pgMar w:top="4394" w:right="1268" w:bottom="1843" w:left="1134" w:header="709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75E32A" w14:textId="77777777" w:rsidR="00AF44D2" w:rsidRDefault="00AF44D2" w:rsidP="00836166">
      <w:r>
        <w:separator/>
      </w:r>
    </w:p>
  </w:endnote>
  <w:endnote w:type="continuationSeparator" w:id="0">
    <w:p w14:paraId="387F4F44" w14:textId="77777777" w:rsidR="00AF44D2" w:rsidRDefault="00AF44D2" w:rsidP="00836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6A15D8" w14:textId="77777777" w:rsidR="00AF44D2" w:rsidRDefault="00AF44D2" w:rsidP="00FB1551">
    <w:pPr>
      <w:pStyle w:val="Sidefod"/>
      <w:framePr w:wrap="around" w:vAnchor="text" w:hAnchor="margin" w:xAlign="center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4ED4B425" w14:textId="77777777" w:rsidR="00AF44D2" w:rsidRDefault="00AF44D2" w:rsidP="00BD1ABB">
    <w:pPr>
      <w:pStyle w:val="Sidefod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65521" w14:textId="77777777" w:rsidR="00AF44D2" w:rsidRDefault="00AF44D2" w:rsidP="00BD1ABB">
    <w:pPr>
      <w:pStyle w:val="Sidefod"/>
      <w:ind w:right="360"/>
    </w:pPr>
    <w:r w:rsidRPr="00836166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38" behindDoc="0" locked="0" layoutInCell="1" allowOverlap="1" wp14:anchorId="657C13DE" wp14:editId="64132315">
              <wp:simplePos x="0" y="0"/>
              <wp:positionH relativeFrom="column">
                <wp:posOffset>-571500</wp:posOffset>
              </wp:positionH>
              <wp:positionV relativeFrom="paragraph">
                <wp:posOffset>382905</wp:posOffset>
              </wp:positionV>
              <wp:extent cx="7578090" cy="1043305"/>
              <wp:effectExtent l="0" t="0" r="0" b="0"/>
              <wp:wrapThrough wrapText="bothSides">
                <wp:wrapPolygon edited="0">
                  <wp:start x="0" y="0"/>
                  <wp:lineTo x="0" y="21035"/>
                  <wp:lineTo x="21502" y="21035"/>
                  <wp:lineTo x="21502" y="0"/>
                  <wp:lineTo x="0" y="0"/>
                </wp:wrapPolygon>
              </wp:wrapThrough>
              <wp:docPr id="8" name="Rektangel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8090" cy="1043305"/>
                      </a:xfrm>
                      <a:prstGeom prst="rect">
                        <a:avLst/>
                      </a:prstGeom>
                      <a:solidFill>
                        <a:srgbClr val="1D1742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6E422F" w14:textId="77777777" w:rsidR="00AF44D2" w:rsidRPr="00BD1ABB" w:rsidRDefault="00AF44D2" w:rsidP="00BD1ABB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  <w:r w:rsidRPr="00BD1ABB">
                            <w:rPr>
                              <w:rFonts w:asciiTheme="majorHAnsi" w:hAnsiTheme="majorHAnsi"/>
                              <w:sz w:val="28"/>
                              <w:szCs w:val="28"/>
                            </w:rPr>
                            <w:t>Dansk Atletik Forbund</w:t>
                          </w:r>
                        </w:p>
                        <w:p w14:paraId="59EDBA80" w14:textId="77777777" w:rsidR="00AF44D2" w:rsidRPr="00BD1ABB" w:rsidRDefault="00AF44D2" w:rsidP="00BD1ABB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</w:rPr>
                            <w:t>www.d</w:t>
                          </w:r>
                          <w:r w:rsidRPr="00BD1ABB">
                            <w:rPr>
                              <w:rFonts w:asciiTheme="majorHAnsi" w:hAnsiTheme="majorHAnsi"/>
                            </w:rPr>
                            <w:t>ansk-atletik.dk</w:t>
                          </w:r>
                        </w:p>
                        <w:p w14:paraId="10189E8A" w14:textId="77777777" w:rsidR="00AF44D2" w:rsidRPr="00BD1ABB" w:rsidRDefault="00AF44D2" w:rsidP="00BD1ABB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  <w:r w:rsidRPr="00BD1ABB">
                            <w:rPr>
                              <w:rFonts w:asciiTheme="majorHAnsi" w:hAnsiTheme="majorHAnsi"/>
                            </w:rPr>
                            <w:t>daf@dansk-atletik.dk</w:t>
                          </w:r>
                        </w:p>
                        <w:p w14:paraId="1B86C60A" w14:textId="77777777" w:rsidR="00AF44D2" w:rsidRDefault="00AF44D2" w:rsidP="00BD1ABB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</w:rPr>
                            <w:t>Twitter:@danskatletik</w:t>
                          </w:r>
                        </w:p>
                        <w:p w14:paraId="1C682010" w14:textId="77777777" w:rsidR="00AF44D2" w:rsidRPr="00BD1ABB" w:rsidRDefault="00AF44D2" w:rsidP="00BD1ABB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ktangel 8" o:spid="_x0000_s1028" style="position:absolute;margin-left:-44.95pt;margin-top:30.15pt;width:596.7pt;height:82.15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" fillcolor="#1d1742" stroked="f">
              <v:textbox>
                <w:txbxContent>
                  <w:p w14:paraId="0D6E422F" w14:textId="77777777" w:rsidR="00493416" w:rsidRPr="00BD1ABB" w:rsidRDefault="00493416" w:rsidP="00BD1ABB">
                    <w:pPr>
                      <w:jc w:val="center"/>
                      <w:rPr>
                        <w:rFonts w:asciiTheme="majorHAnsi" w:hAnsiTheme="majorHAnsi"/>
                      </w:rPr>
                    </w:pPr>
                    <w:r w:rsidRPr="00BD1ABB">
                      <w:rPr>
                        <w:rFonts w:asciiTheme="majorHAnsi" w:hAnsiTheme="majorHAnsi"/>
                        <w:sz w:val="28"/>
                        <w:szCs w:val="28"/>
                      </w:rPr>
                      <w:t>Dansk Atletik Forbund</w:t>
                    </w:r>
                  </w:p>
                  <w:p w14:paraId="59EDBA80" w14:textId="77777777" w:rsidR="00493416" w:rsidRPr="00BD1ABB" w:rsidRDefault="00493416" w:rsidP="00BD1ABB">
                    <w:pPr>
                      <w:jc w:val="center"/>
                      <w:rPr>
                        <w:rFonts w:asciiTheme="majorHAnsi" w:hAnsiTheme="majorHAnsi"/>
                      </w:rPr>
                    </w:pPr>
                    <w:r>
                      <w:rPr>
                        <w:rFonts w:asciiTheme="majorHAnsi" w:hAnsiTheme="majorHAnsi"/>
                      </w:rPr>
                      <w:t>www.d</w:t>
                    </w:r>
                    <w:r w:rsidRPr="00BD1ABB">
                      <w:rPr>
                        <w:rFonts w:asciiTheme="majorHAnsi" w:hAnsiTheme="majorHAnsi"/>
                      </w:rPr>
                      <w:t>ansk-atletik.dk</w:t>
                    </w:r>
                  </w:p>
                  <w:p w14:paraId="10189E8A" w14:textId="77777777" w:rsidR="00493416" w:rsidRPr="00BD1ABB" w:rsidRDefault="00493416" w:rsidP="00BD1ABB">
                    <w:pPr>
                      <w:jc w:val="center"/>
                      <w:rPr>
                        <w:rFonts w:asciiTheme="majorHAnsi" w:hAnsiTheme="majorHAnsi"/>
                      </w:rPr>
                    </w:pPr>
                    <w:r w:rsidRPr="00BD1ABB">
                      <w:rPr>
                        <w:rFonts w:asciiTheme="majorHAnsi" w:hAnsiTheme="majorHAnsi"/>
                      </w:rPr>
                      <w:t>daf@dansk-atletik.dk</w:t>
                    </w:r>
                  </w:p>
                  <w:p w14:paraId="1B86C60A" w14:textId="77777777" w:rsidR="00493416" w:rsidRDefault="00493416" w:rsidP="00BD1ABB">
                    <w:pPr>
                      <w:jc w:val="center"/>
                      <w:rPr>
                        <w:rFonts w:asciiTheme="majorHAnsi" w:hAnsiTheme="majorHAnsi"/>
                      </w:rPr>
                    </w:pPr>
                    <w:r>
                      <w:rPr>
                        <w:rFonts w:asciiTheme="majorHAnsi" w:hAnsiTheme="majorHAnsi"/>
                      </w:rPr>
                      <w:t>Twitter:@danskatletik</w:t>
                    </w:r>
                  </w:p>
                  <w:p w14:paraId="1C682010" w14:textId="77777777" w:rsidR="00493416" w:rsidRPr="00BD1ABB" w:rsidRDefault="00493416" w:rsidP="00BD1ABB">
                    <w:pPr>
                      <w:jc w:val="center"/>
                      <w:rPr>
                        <w:rFonts w:asciiTheme="majorHAnsi" w:hAnsiTheme="majorHAnsi"/>
                      </w:rPr>
                    </w:pPr>
                  </w:p>
                </w:txbxContent>
              </v:textbox>
              <w10:wrap type="through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D35CAFF" wp14:editId="23B987D5">
              <wp:simplePos x="0" y="0"/>
              <wp:positionH relativeFrom="column">
                <wp:posOffset>5829300</wp:posOffset>
              </wp:positionH>
              <wp:positionV relativeFrom="paragraph">
                <wp:posOffset>497205</wp:posOffset>
              </wp:positionV>
              <wp:extent cx="571500" cy="571500"/>
              <wp:effectExtent l="25400" t="25400" r="139700" b="139700"/>
              <wp:wrapSquare wrapText="bothSides"/>
              <wp:docPr id="12" name="Ellips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1500" cy="571500"/>
                      </a:xfrm>
                      <a:prstGeom prst="ellipse">
                        <a:avLst/>
                      </a:prstGeom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126D64" w14:textId="77777777" w:rsidR="00AF44D2" w:rsidRPr="00FB1551" w:rsidRDefault="00AF44D2" w:rsidP="00FB1551">
                          <w:pPr>
                            <w:pStyle w:val="Sidefod"/>
                            <w:jc w:val="center"/>
                            <w:rPr>
                              <w:rFonts w:asciiTheme="majorHAnsi" w:hAnsiTheme="majorHAnsi"/>
                              <w:sz w:val="32"/>
                              <w:szCs w:val="32"/>
                            </w:rPr>
                          </w:pPr>
                          <w:r w:rsidRPr="00FB1551">
                            <w:rPr>
                              <w:rStyle w:val="Sidetal"/>
                              <w:rFonts w:asciiTheme="majorHAnsi" w:hAnsiTheme="majorHAnsi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B1551">
                            <w:rPr>
                              <w:rStyle w:val="Sidetal"/>
                              <w:rFonts w:asciiTheme="majorHAnsi" w:hAnsiTheme="majorHAnsi"/>
                              <w:sz w:val="32"/>
                              <w:szCs w:val="32"/>
                            </w:rPr>
                            <w:instrText xml:space="preserve">PAGE  </w:instrText>
                          </w:r>
                          <w:r w:rsidRPr="00FB1551">
                            <w:rPr>
                              <w:rStyle w:val="Sidetal"/>
                              <w:rFonts w:asciiTheme="majorHAnsi" w:hAnsiTheme="majorHAnsi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2F04D0">
                            <w:rPr>
                              <w:rStyle w:val="Sidetal"/>
                              <w:rFonts w:asciiTheme="majorHAnsi" w:hAnsiTheme="majorHAnsi"/>
                              <w:noProof/>
                              <w:sz w:val="32"/>
                              <w:szCs w:val="32"/>
                            </w:rPr>
                            <w:t>1</w:t>
                          </w:r>
                          <w:r w:rsidRPr="00FB1551">
                            <w:rPr>
                              <w:rStyle w:val="Sidetal"/>
                              <w:rFonts w:asciiTheme="majorHAnsi" w:hAnsiTheme="majorHAnsi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oval id="Ellipse 12" o:spid="_x0000_s1029" style="position:absolute;margin-left:459pt;margin-top:39.15pt;width:45pt;height: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" fillcolor="#4f81bd [3204]" strokecolor="#4579b8 [3044]">
              <v:fill color2="#a7bfde [1620]" rotate="t" type="gradient">
                <o:fill v:ext="view" type="gradientUnscaled"/>
              </v:fill>
              <v:shadow on="t" opacity="26214f" mv:blur="50800f" origin="-.5,-.5" offset="26941emu,26941emu"/>
              <v:textbox>
                <w:txbxContent>
                  <w:p w14:paraId="3C126D64" w14:textId="77777777" w:rsidR="00AF44D2" w:rsidRPr="00FB1551" w:rsidRDefault="00AF44D2" w:rsidP="00FB1551">
                    <w:pPr>
                      <w:pStyle w:val="Sidefod"/>
                      <w:jc w:val="center"/>
                      <w:rPr>
                        <w:rFonts w:asciiTheme="majorHAnsi" w:hAnsiTheme="majorHAnsi"/>
                        <w:sz w:val="32"/>
                        <w:szCs w:val="32"/>
                      </w:rPr>
                    </w:pPr>
                    <w:r w:rsidRPr="00FB1551">
                      <w:rPr>
                        <w:rStyle w:val="Sidetal"/>
                        <w:rFonts w:asciiTheme="majorHAnsi" w:hAnsiTheme="majorHAnsi"/>
                        <w:sz w:val="32"/>
                        <w:szCs w:val="32"/>
                      </w:rPr>
                      <w:fldChar w:fldCharType="begin"/>
                    </w:r>
                    <w:r w:rsidRPr="00FB1551">
                      <w:rPr>
                        <w:rStyle w:val="Sidetal"/>
                        <w:rFonts w:asciiTheme="majorHAnsi" w:hAnsiTheme="majorHAnsi"/>
                        <w:sz w:val="32"/>
                        <w:szCs w:val="32"/>
                      </w:rPr>
                      <w:instrText xml:space="preserve">PAGE  </w:instrText>
                    </w:r>
                    <w:r w:rsidRPr="00FB1551">
                      <w:rPr>
                        <w:rStyle w:val="Sidetal"/>
                        <w:rFonts w:asciiTheme="majorHAnsi" w:hAnsiTheme="majorHAnsi"/>
                        <w:sz w:val="32"/>
                        <w:szCs w:val="32"/>
                      </w:rPr>
                      <w:fldChar w:fldCharType="separate"/>
                    </w:r>
                    <w:r w:rsidR="00882122">
                      <w:rPr>
                        <w:rStyle w:val="Sidetal"/>
                        <w:rFonts w:asciiTheme="majorHAnsi" w:hAnsiTheme="majorHAnsi"/>
                        <w:noProof/>
                        <w:sz w:val="32"/>
                        <w:szCs w:val="32"/>
                      </w:rPr>
                      <w:t>1</w:t>
                    </w:r>
                    <w:r w:rsidRPr="00FB1551">
                      <w:rPr>
                        <w:rStyle w:val="Sidetal"/>
                        <w:rFonts w:asciiTheme="majorHAnsi" w:hAnsiTheme="majorHAnsi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type="squar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E620C8" w14:textId="77777777" w:rsidR="00AF44D2" w:rsidRDefault="00AF44D2" w:rsidP="00836166">
      <w:r>
        <w:separator/>
      </w:r>
    </w:p>
  </w:footnote>
  <w:footnote w:type="continuationSeparator" w:id="0">
    <w:p w14:paraId="341A8D70" w14:textId="77777777" w:rsidR="00AF44D2" w:rsidRDefault="00AF44D2" w:rsidP="008361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6EEBA" w14:textId="77777777" w:rsidR="00AF44D2" w:rsidRDefault="00AF44D2">
    <w:pPr>
      <w:pStyle w:val="Sidehoved"/>
    </w:pPr>
    <w:r w:rsidRPr="00836166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8F858C" wp14:editId="3103245A">
              <wp:simplePos x="0" y="0"/>
              <wp:positionH relativeFrom="column">
                <wp:posOffset>3291205</wp:posOffset>
              </wp:positionH>
              <wp:positionV relativeFrom="paragraph">
                <wp:posOffset>1196975</wp:posOffset>
              </wp:positionV>
              <wp:extent cx="3223895" cy="800100"/>
              <wp:effectExtent l="0" t="0" r="0" b="12700"/>
              <wp:wrapSquare wrapText="bothSides"/>
              <wp:docPr id="5" name="Tekstfel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3895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BF11C6" w14:textId="77777777" w:rsidR="00AF44D2" w:rsidRPr="006A5953" w:rsidRDefault="00AF44D2" w:rsidP="00716397">
                          <w:pPr>
                            <w:jc w:val="center"/>
                            <w:rPr>
                              <w:rFonts w:asciiTheme="majorHAnsi" w:hAnsiTheme="majorHAnsi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6A5953">
                            <w:rPr>
                              <w:rFonts w:asciiTheme="majorHAnsi" w:hAnsiTheme="majorHAnsi"/>
                              <w:color w:val="FFFFFF" w:themeColor="background1"/>
                              <w:sz w:val="36"/>
                              <w:szCs w:val="36"/>
                            </w:rPr>
                            <w:t>DAF Nyhedsbrev</w:t>
                          </w:r>
                        </w:p>
                        <w:p w14:paraId="45199E77" w14:textId="644FE927" w:rsidR="00AF44D2" w:rsidRDefault="00AF44D2" w:rsidP="00A12717">
                          <w:pPr>
                            <w:jc w:val="center"/>
                            <w:rPr>
                              <w:rFonts w:asciiTheme="majorHAnsi" w:hAnsiTheme="majorHAnsi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22"/>
                              <w:szCs w:val="22"/>
                            </w:rPr>
                            <w:t>Februar 2014</w:t>
                          </w:r>
                        </w:p>
                        <w:p w14:paraId="40E74863" w14:textId="77777777" w:rsidR="00AF44D2" w:rsidRPr="006A5953" w:rsidRDefault="00AF44D2" w:rsidP="00F15ACF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5" o:spid="_x0000_s1026" type="#_x0000_t202" style="position:absolute;margin-left:259.15pt;margin-top:94.25pt;width:253.8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" filled="f" stroked="f">
              <v:textbox>
                <w:txbxContent>
                  <w:p w14:paraId="28BF11C6" w14:textId="77777777" w:rsidR="00493416" w:rsidRPr="006A5953" w:rsidRDefault="00493416" w:rsidP="00716397">
                    <w:pPr>
                      <w:jc w:val="center"/>
                      <w:rPr>
                        <w:rFonts w:asciiTheme="majorHAnsi" w:hAnsiTheme="majorHAnsi"/>
                        <w:color w:val="FFFFFF" w:themeColor="background1"/>
                        <w:sz w:val="36"/>
                        <w:szCs w:val="36"/>
                      </w:rPr>
                    </w:pPr>
                    <w:r w:rsidRPr="006A5953">
                      <w:rPr>
                        <w:rFonts w:asciiTheme="majorHAnsi" w:hAnsiTheme="majorHAnsi"/>
                        <w:color w:val="FFFFFF" w:themeColor="background1"/>
                        <w:sz w:val="36"/>
                        <w:szCs w:val="36"/>
                      </w:rPr>
                      <w:t>DAF Nyhedsbrev</w:t>
                    </w:r>
                  </w:p>
                  <w:p w14:paraId="45199E77" w14:textId="644FE927" w:rsidR="00493416" w:rsidRDefault="00493416" w:rsidP="00A12717">
                    <w:pPr>
                      <w:jc w:val="center"/>
                      <w:rPr>
                        <w:rFonts w:asciiTheme="majorHAnsi" w:hAnsiTheme="majorHAnsi"/>
                        <w:color w:val="FFFFFF" w:themeColor="background1"/>
                        <w:sz w:val="22"/>
                        <w:szCs w:val="22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22"/>
                        <w:szCs w:val="22"/>
                      </w:rPr>
                      <w:t>Februar 2014</w:t>
                    </w:r>
                  </w:p>
                  <w:p w14:paraId="40E74863" w14:textId="77777777" w:rsidR="00493416" w:rsidRPr="006A5953" w:rsidRDefault="00493416" w:rsidP="00F15ACF">
                    <w:pPr>
                      <w:rPr>
                        <w:rFonts w:asciiTheme="majorHAnsi" w:hAnsiTheme="majorHAnsi"/>
                        <w:color w:val="FFFFFF" w:themeColor="background1"/>
                        <w:sz w:val="22"/>
                        <w:szCs w:val="2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966387" wp14:editId="0475178A">
              <wp:simplePos x="0" y="0"/>
              <wp:positionH relativeFrom="column">
                <wp:posOffset>5143500</wp:posOffset>
              </wp:positionH>
              <wp:positionV relativeFrom="paragraph">
                <wp:posOffset>-287655</wp:posOffset>
              </wp:positionV>
              <wp:extent cx="1371600" cy="342900"/>
              <wp:effectExtent l="0" t="0" r="0" b="12700"/>
              <wp:wrapNone/>
              <wp:docPr id="16" name="Tekstfelt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9CBF23" w14:textId="77777777" w:rsidR="00AF44D2" w:rsidRPr="003C3AD5" w:rsidRDefault="00AF44D2" w:rsidP="003C3AD5">
                          <w:pPr>
                            <w:jc w:val="right"/>
                            <w:rPr>
                              <w:rFonts w:asciiTheme="majorHAnsi" w:hAnsiTheme="majorHAnsi"/>
                              <w:color w:val="FFFFFF" w:themeColor="background1"/>
                              <w:szCs w:val="22"/>
                            </w:rPr>
                          </w:pPr>
                          <w:r w:rsidRPr="003C3AD5">
                            <w:rPr>
                              <w:rFonts w:asciiTheme="majorHAnsi" w:hAnsiTheme="majorHAnsi"/>
                              <w:color w:val="FFFFFF" w:themeColor="background1"/>
                              <w:szCs w:val="22"/>
                            </w:rPr>
                            <w:fldChar w:fldCharType="begin"/>
                          </w:r>
                          <w:r w:rsidRPr="003C3AD5">
                            <w:rPr>
                              <w:rFonts w:asciiTheme="majorHAnsi" w:hAnsiTheme="majorHAnsi"/>
                              <w:color w:val="FFFFFF" w:themeColor="background1"/>
                              <w:szCs w:val="22"/>
                            </w:rPr>
                            <w:instrText xml:space="preserve"> TIME \@ "d/M yyyy" </w:instrText>
                          </w:r>
                          <w:r w:rsidRPr="003C3AD5">
                            <w:rPr>
                              <w:rFonts w:asciiTheme="majorHAnsi" w:hAnsiTheme="majorHAnsi"/>
                              <w:color w:val="FFFFFF" w:themeColor="background1"/>
                              <w:szCs w:val="22"/>
                            </w:rPr>
                            <w:fldChar w:fldCharType="separate"/>
                          </w:r>
                          <w:r w:rsidR="002F04D0">
                            <w:rPr>
                              <w:rFonts w:asciiTheme="majorHAnsi" w:hAnsiTheme="majorHAnsi"/>
                              <w:noProof/>
                              <w:color w:val="FFFFFF" w:themeColor="background1"/>
                              <w:szCs w:val="22"/>
                            </w:rPr>
                            <w:t>27/2 2014</w:t>
                          </w:r>
                          <w:r w:rsidRPr="003C3AD5">
                            <w:rPr>
                              <w:rFonts w:asciiTheme="majorHAnsi" w:hAnsiTheme="majorHAnsi"/>
                              <w:color w:val="FFFFFF" w:themeColor="background1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16" o:spid="_x0000_s1027" type="#_x0000_t202" style="position:absolute;margin-left:405pt;margin-top:-22.6pt;width:108pt;height:2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" filled="f" stroked="f">
              <v:textbox>
                <w:txbxContent>
                  <w:p w14:paraId="1F9CBF23" w14:textId="77777777" w:rsidR="00AF44D2" w:rsidRPr="003C3AD5" w:rsidRDefault="00AF44D2" w:rsidP="003C3AD5">
                    <w:pPr>
                      <w:jc w:val="right"/>
                      <w:rPr>
                        <w:rFonts w:asciiTheme="majorHAnsi" w:hAnsiTheme="majorHAnsi"/>
                        <w:color w:val="FFFFFF" w:themeColor="background1"/>
                        <w:szCs w:val="22"/>
                      </w:rPr>
                    </w:pPr>
                    <w:r w:rsidRPr="003C3AD5">
                      <w:rPr>
                        <w:rFonts w:asciiTheme="majorHAnsi" w:hAnsiTheme="majorHAnsi"/>
                        <w:color w:val="FFFFFF" w:themeColor="background1"/>
                        <w:szCs w:val="22"/>
                      </w:rPr>
                      <w:fldChar w:fldCharType="begin"/>
                    </w:r>
                    <w:r w:rsidRPr="003C3AD5">
                      <w:rPr>
                        <w:rFonts w:asciiTheme="majorHAnsi" w:hAnsiTheme="majorHAnsi"/>
                        <w:color w:val="FFFFFF" w:themeColor="background1"/>
                        <w:szCs w:val="22"/>
                      </w:rPr>
                      <w:instrText xml:space="preserve"> TIME \@ "d/M yyyy" </w:instrText>
                    </w:r>
                    <w:r w:rsidRPr="003C3AD5">
                      <w:rPr>
                        <w:rFonts w:asciiTheme="majorHAnsi" w:hAnsiTheme="majorHAnsi"/>
                        <w:color w:val="FFFFFF" w:themeColor="background1"/>
                        <w:szCs w:val="22"/>
                      </w:rPr>
                      <w:fldChar w:fldCharType="separate"/>
                    </w:r>
                    <w:r w:rsidR="002F04D0">
                      <w:rPr>
                        <w:rFonts w:asciiTheme="majorHAnsi" w:hAnsiTheme="majorHAnsi"/>
                        <w:noProof/>
                        <w:color w:val="FFFFFF" w:themeColor="background1"/>
                        <w:szCs w:val="22"/>
                      </w:rPr>
                      <w:t>27/2 2014</w:t>
                    </w:r>
                    <w:r w:rsidRPr="003C3AD5">
                      <w:rPr>
                        <w:rFonts w:asciiTheme="majorHAnsi" w:hAnsiTheme="majorHAnsi"/>
                        <w:color w:val="FFFFFF" w:themeColor="background1"/>
                        <w:szCs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TIME \@ "d/M yyyy" </w:instrText>
    </w:r>
    <w:r>
      <w:fldChar w:fldCharType="separate"/>
    </w:r>
    <w:r w:rsidR="002F04D0">
      <w:rPr>
        <w:noProof/>
      </w:rPr>
      <w:t>27/2 2014</w:t>
    </w:r>
    <w:r>
      <w:fldChar w:fldCharType="end"/>
    </w:r>
    <w:r w:rsidRPr="00836166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1B14AAB4" wp14:editId="02E57D42">
          <wp:simplePos x="0" y="0"/>
          <wp:positionH relativeFrom="margin">
            <wp:posOffset>2932430</wp:posOffset>
          </wp:positionH>
          <wp:positionV relativeFrom="margin">
            <wp:posOffset>-1902460</wp:posOffset>
          </wp:positionV>
          <wp:extent cx="3239770" cy="1330960"/>
          <wp:effectExtent l="25400" t="0" r="36830" b="396240"/>
          <wp:wrapThrough wrapText="bothSides">
            <wp:wrapPolygon edited="0">
              <wp:start x="-169" y="0"/>
              <wp:lineTo x="-169" y="27618"/>
              <wp:lineTo x="21676" y="27618"/>
              <wp:lineTo x="21676" y="0"/>
              <wp:lineTo x="-169" y="0"/>
            </wp:wrapPolygon>
          </wp:wrapThrough>
          <wp:docPr id="1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9770" cy="133096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3" behindDoc="0" locked="0" layoutInCell="1" allowOverlap="1" wp14:anchorId="3902F37E" wp14:editId="4143EA30">
          <wp:simplePos x="0" y="0"/>
          <wp:positionH relativeFrom="margin">
            <wp:posOffset>-1485900</wp:posOffset>
          </wp:positionH>
          <wp:positionV relativeFrom="margin">
            <wp:posOffset>-3200400</wp:posOffset>
          </wp:positionV>
          <wp:extent cx="8606790" cy="2386330"/>
          <wp:effectExtent l="0" t="0" r="3810" b="1270"/>
          <wp:wrapSquare wrapText="bothSides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6790" cy="2386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944C0"/>
    <w:multiLevelType w:val="hybridMultilevel"/>
    <w:tmpl w:val="58180014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">
    <w:nsid w:val="148314EE"/>
    <w:multiLevelType w:val="hybridMultilevel"/>
    <w:tmpl w:val="4538E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A16632"/>
    <w:multiLevelType w:val="hybridMultilevel"/>
    <w:tmpl w:val="C10EC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95075"/>
    <w:multiLevelType w:val="hybridMultilevel"/>
    <w:tmpl w:val="B02AD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063763"/>
    <w:multiLevelType w:val="hybridMultilevel"/>
    <w:tmpl w:val="116466AC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5">
    <w:nsid w:val="24476823"/>
    <w:multiLevelType w:val="hybridMultilevel"/>
    <w:tmpl w:val="A678F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0A0AC5"/>
    <w:multiLevelType w:val="hybridMultilevel"/>
    <w:tmpl w:val="D00013DA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7">
    <w:nsid w:val="42C54CFC"/>
    <w:multiLevelType w:val="hybridMultilevel"/>
    <w:tmpl w:val="25C8AE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CA461EF"/>
    <w:multiLevelType w:val="hybridMultilevel"/>
    <w:tmpl w:val="C1709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9C25FA"/>
    <w:multiLevelType w:val="hybridMultilevel"/>
    <w:tmpl w:val="754418BE"/>
    <w:lvl w:ilvl="0" w:tplc="EFBCAC02">
      <w:start w:val="31"/>
      <w:numFmt w:val="bullet"/>
      <w:lvlText w:val="-"/>
      <w:lvlJc w:val="left"/>
      <w:pPr>
        <w:ind w:left="1665" w:hanging="360"/>
      </w:pPr>
      <w:rPr>
        <w:rFonts w:ascii="MyriadPro-Regular" w:eastAsiaTheme="minorHAnsi" w:hAnsi="MyriadPro-Regular" w:cs="MyriadPro-Regular" w:hint="default"/>
      </w:rPr>
    </w:lvl>
    <w:lvl w:ilvl="1" w:tplc="0406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0">
    <w:nsid w:val="604D3D44"/>
    <w:multiLevelType w:val="hybridMultilevel"/>
    <w:tmpl w:val="48382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E61E51"/>
    <w:multiLevelType w:val="hybridMultilevel"/>
    <w:tmpl w:val="7EB2E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556234"/>
    <w:multiLevelType w:val="hybridMultilevel"/>
    <w:tmpl w:val="68809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D101F9"/>
    <w:multiLevelType w:val="hybridMultilevel"/>
    <w:tmpl w:val="EE8C2E34"/>
    <w:lvl w:ilvl="0" w:tplc="4CC0CE68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E71DE8"/>
    <w:multiLevelType w:val="hybridMultilevel"/>
    <w:tmpl w:val="16CCE0F2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5">
    <w:nsid w:val="71326881"/>
    <w:multiLevelType w:val="hybridMultilevel"/>
    <w:tmpl w:val="E9145D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8"/>
  </w:num>
  <w:num w:numId="7">
    <w:abstractNumId w:val="10"/>
  </w:num>
  <w:num w:numId="8">
    <w:abstractNumId w:val="5"/>
  </w:num>
  <w:num w:numId="9">
    <w:abstractNumId w:val="2"/>
  </w:num>
  <w:num w:numId="10">
    <w:abstractNumId w:val="1"/>
  </w:num>
  <w:num w:numId="11">
    <w:abstractNumId w:val="11"/>
  </w:num>
  <w:num w:numId="12">
    <w:abstractNumId w:val="12"/>
  </w:num>
  <w:num w:numId="13">
    <w:abstractNumId w:val="9"/>
  </w:num>
  <w:num w:numId="14">
    <w:abstractNumId w:val="15"/>
  </w:num>
  <w:num w:numId="15">
    <w:abstractNumId w:val="7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attachedTemplate r:id="rId1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986"/>
    <w:rsid w:val="0001202D"/>
    <w:rsid w:val="00045A58"/>
    <w:rsid w:val="00046503"/>
    <w:rsid w:val="000477C4"/>
    <w:rsid w:val="0005536C"/>
    <w:rsid w:val="00066FEE"/>
    <w:rsid w:val="00086EB1"/>
    <w:rsid w:val="000A1AD4"/>
    <w:rsid w:val="000A6765"/>
    <w:rsid w:val="000A7172"/>
    <w:rsid w:val="000C292F"/>
    <w:rsid w:val="000E52BF"/>
    <w:rsid w:val="001350F4"/>
    <w:rsid w:val="00150F1D"/>
    <w:rsid w:val="001512BE"/>
    <w:rsid w:val="00160A0A"/>
    <w:rsid w:val="00162B63"/>
    <w:rsid w:val="00167053"/>
    <w:rsid w:val="001721D6"/>
    <w:rsid w:val="00185EC6"/>
    <w:rsid w:val="001A3801"/>
    <w:rsid w:val="001A3D40"/>
    <w:rsid w:val="001D0E12"/>
    <w:rsid w:val="001E290E"/>
    <w:rsid w:val="001E2C77"/>
    <w:rsid w:val="00203C8C"/>
    <w:rsid w:val="00222BCA"/>
    <w:rsid w:val="00223596"/>
    <w:rsid w:val="00246BFB"/>
    <w:rsid w:val="0025458D"/>
    <w:rsid w:val="00257FCF"/>
    <w:rsid w:val="002620CA"/>
    <w:rsid w:val="002676F6"/>
    <w:rsid w:val="0027050F"/>
    <w:rsid w:val="0027213F"/>
    <w:rsid w:val="002766B5"/>
    <w:rsid w:val="00286731"/>
    <w:rsid w:val="00294187"/>
    <w:rsid w:val="002A63CD"/>
    <w:rsid w:val="002B02FA"/>
    <w:rsid w:val="002B0BF0"/>
    <w:rsid w:val="002C6D9D"/>
    <w:rsid w:val="002F04D0"/>
    <w:rsid w:val="002F374B"/>
    <w:rsid w:val="00304980"/>
    <w:rsid w:val="00310CB3"/>
    <w:rsid w:val="00314FD8"/>
    <w:rsid w:val="0031617D"/>
    <w:rsid w:val="00320273"/>
    <w:rsid w:val="00322EC1"/>
    <w:rsid w:val="003374BD"/>
    <w:rsid w:val="00340EAD"/>
    <w:rsid w:val="00356660"/>
    <w:rsid w:val="00363457"/>
    <w:rsid w:val="00396437"/>
    <w:rsid w:val="003C3AD5"/>
    <w:rsid w:val="003D3E03"/>
    <w:rsid w:val="00411401"/>
    <w:rsid w:val="00411D0C"/>
    <w:rsid w:val="00413511"/>
    <w:rsid w:val="00416DBD"/>
    <w:rsid w:val="004204E6"/>
    <w:rsid w:val="00444AF9"/>
    <w:rsid w:val="00451960"/>
    <w:rsid w:val="00453621"/>
    <w:rsid w:val="00462835"/>
    <w:rsid w:val="004848CD"/>
    <w:rsid w:val="00486D49"/>
    <w:rsid w:val="00493416"/>
    <w:rsid w:val="004943F9"/>
    <w:rsid w:val="004A7489"/>
    <w:rsid w:val="004B381A"/>
    <w:rsid w:val="004B3F1C"/>
    <w:rsid w:val="004E0E6F"/>
    <w:rsid w:val="005003E2"/>
    <w:rsid w:val="00525B9C"/>
    <w:rsid w:val="0054612D"/>
    <w:rsid w:val="0056521A"/>
    <w:rsid w:val="00584DA6"/>
    <w:rsid w:val="005901F8"/>
    <w:rsid w:val="005A1D03"/>
    <w:rsid w:val="005B01D8"/>
    <w:rsid w:val="005B6D6A"/>
    <w:rsid w:val="005E2CA0"/>
    <w:rsid w:val="005E3ECD"/>
    <w:rsid w:val="006047F5"/>
    <w:rsid w:val="006259B3"/>
    <w:rsid w:val="00642298"/>
    <w:rsid w:val="00647587"/>
    <w:rsid w:val="00651582"/>
    <w:rsid w:val="00652283"/>
    <w:rsid w:val="00653D19"/>
    <w:rsid w:val="006668BF"/>
    <w:rsid w:val="0069317B"/>
    <w:rsid w:val="00694E15"/>
    <w:rsid w:val="006A3307"/>
    <w:rsid w:val="006A5953"/>
    <w:rsid w:val="006B257B"/>
    <w:rsid w:val="006C1D94"/>
    <w:rsid w:val="006C5A20"/>
    <w:rsid w:val="006C612C"/>
    <w:rsid w:val="006D5AD2"/>
    <w:rsid w:val="006E51E9"/>
    <w:rsid w:val="006F4146"/>
    <w:rsid w:val="007067A4"/>
    <w:rsid w:val="00716397"/>
    <w:rsid w:val="00751963"/>
    <w:rsid w:val="007554A1"/>
    <w:rsid w:val="007600F1"/>
    <w:rsid w:val="00761FB1"/>
    <w:rsid w:val="0076311E"/>
    <w:rsid w:val="00765F90"/>
    <w:rsid w:val="00771C57"/>
    <w:rsid w:val="00774821"/>
    <w:rsid w:val="00795487"/>
    <w:rsid w:val="007A02B8"/>
    <w:rsid w:val="007A24F5"/>
    <w:rsid w:val="007B371D"/>
    <w:rsid w:val="007D2916"/>
    <w:rsid w:val="007F1956"/>
    <w:rsid w:val="00801638"/>
    <w:rsid w:val="008025CA"/>
    <w:rsid w:val="00814F68"/>
    <w:rsid w:val="00816B12"/>
    <w:rsid w:val="0082191A"/>
    <w:rsid w:val="00822A17"/>
    <w:rsid w:val="00836166"/>
    <w:rsid w:val="00865498"/>
    <w:rsid w:val="00881F78"/>
    <w:rsid w:val="00882122"/>
    <w:rsid w:val="0089247C"/>
    <w:rsid w:val="008A6154"/>
    <w:rsid w:val="008C29EB"/>
    <w:rsid w:val="008D38A9"/>
    <w:rsid w:val="008F6064"/>
    <w:rsid w:val="00915907"/>
    <w:rsid w:val="00937CFF"/>
    <w:rsid w:val="00947EFD"/>
    <w:rsid w:val="00966181"/>
    <w:rsid w:val="00967472"/>
    <w:rsid w:val="00973818"/>
    <w:rsid w:val="0098373C"/>
    <w:rsid w:val="00983CE9"/>
    <w:rsid w:val="009A1C38"/>
    <w:rsid w:val="009C1303"/>
    <w:rsid w:val="009C2718"/>
    <w:rsid w:val="009D03CE"/>
    <w:rsid w:val="009E0B89"/>
    <w:rsid w:val="009E1562"/>
    <w:rsid w:val="009E4F99"/>
    <w:rsid w:val="009F1ED2"/>
    <w:rsid w:val="00A004D9"/>
    <w:rsid w:val="00A12717"/>
    <w:rsid w:val="00A66780"/>
    <w:rsid w:val="00A71FFD"/>
    <w:rsid w:val="00A962E3"/>
    <w:rsid w:val="00AB31F6"/>
    <w:rsid w:val="00AB3C6B"/>
    <w:rsid w:val="00AC1E2A"/>
    <w:rsid w:val="00AF44D2"/>
    <w:rsid w:val="00B051DF"/>
    <w:rsid w:val="00B13D59"/>
    <w:rsid w:val="00B1406E"/>
    <w:rsid w:val="00B209A3"/>
    <w:rsid w:val="00B269D3"/>
    <w:rsid w:val="00B311EA"/>
    <w:rsid w:val="00B33692"/>
    <w:rsid w:val="00B65092"/>
    <w:rsid w:val="00B730B2"/>
    <w:rsid w:val="00B73168"/>
    <w:rsid w:val="00B817BE"/>
    <w:rsid w:val="00B83661"/>
    <w:rsid w:val="00BA06D0"/>
    <w:rsid w:val="00BC561A"/>
    <w:rsid w:val="00BC722D"/>
    <w:rsid w:val="00BD1ABB"/>
    <w:rsid w:val="00BF2C77"/>
    <w:rsid w:val="00C3019D"/>
    <w:rsid w:val="00C3494F"/>
    <w:rsid w:val="00C7792E"/>
    <w:rsid w:val="00C8450B"/>
    <w:rsid w:val="00C9381E"/>
    <w:rsid w:val="00C95CF4"/>
    <w:rsid w:val="00CC03A5"/>
    <w:rsid w:val="00CC4886"/>
    <w:rsid w:val="00CE3538"/>
    <w:rsid w:val="00CF1B5B"/>
    <w:rsid w:val="00D064D8"/>
    <w:rsid w:val="00D359AF"/>
    <w:rsid w:val="00D46546"/>
    <w:rsid w:val="00D5147C"/>
    <w:rsid w:val="00D63A4B"/>
    <w:rsid w:val="00D82292"/>
    <w:rsid w:val="00D94873"/>
    <w:rsid w:val="00DA3E30"/>
    <w:rsid w:val="00DA5AEA"/>
    <w:rsid w:val="00DB155E"/>
    <w:rsid w:val="00DB1A63"/>
    <w:rsid w:val="00DB536A"/>
    <w:rsid w:val="00DE5E41"/>
    <w:rsid w:val="00DF155C"/>
    <w:rsid w:val="00E006F8"/>
    <w:rsid w:val="00E02782"/>
    <w:rsid w:val="00E10916"/>
    <w:rsid w:val="00E22F01"/>
    <w:rsid w:val="00E317A2"/>
    <w:rsid w:val="00E31989"/>
    <w:rsid w:val="00E35CE1"/>
    <w:rsid w:val="00E45B15"/>
    <w:rsid w:val="00E64A8B"/>
    <w:rsid w:val="00E740ED"/>
    <w:rsid w:val="00E74792"/>
    <w:rsid w:val="00E76829"/>
    <w:rsid w:val="00E94FF6"/>
    <w:rsid w:val="00EA6D23"/>
    <w:rsid w:val="00EC07DD"/>
    <w:rsid w:val="00ED633F"/>
    <w:rsid w:val="00EF6A95"/>
    <w:rsid w:val="00F0444C"/>
    <w:rsid w:val="00F15ACF"/>
    <w:rsid w:val="00F166A0"/>
    <w:rsid w:val="00F2303F"/>
    <w:rsid w:val="00F250AD"/>
    <w:rsid w:val="00F65ED7"/>
    <w:rsid w:val="00F65F92"/>
    <w:rsid w:val="00F75EAA"/>
    <w:rsid w:val="00F85986"/>
    <w:rsid w:val="00FA3B12"/>
    <w:rsid w:val="00FA4AB1"/>
    <w:rsid w:val="00FB014B"/>
    <w:rsid w:val="00FB1551"/>
    <w:rsid w:val="00FE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54E81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953"/>
    <w:rPr>
      <w:rFonts w:ascii="Cambria" w:eastAsia="MS ??" w:hAnsi="Cambria" w:cs="Times New Roman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C95C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B586C"/>
      <w:sz w:val="4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938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B15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paragraph" w:styleId="Overskrift4">
    <w:name w:val="heading 4"/>
    <w:basedOn w:val="Overskrift2"/>
    <w:next w:val="Normal"/>
    <w:link w:val="Overskrift4Tegn"/>
    <w:uiPriority w:val="9"/>
    <w:unhideWhenUsed/>
    <w:qFormat/>
    <w:rsid w:val="00716397"/>
    <w:pPr>
      <w:outlineLvl w:val="3"/>
    </w:pPr>
    <w:rPr>
      <w:b w:val="0"/>
      <w:bCs w:val="0"/>
      <w:iCs/>
      <w:sz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36166"/>
    <w:rPr>
      <w:rFonts w:ascii="Lucida Grande" w:eastAsiaTheme="minorEastAsia" w:hAnsi="Lucida Grande" w:cstheme="minorBid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36166"/>
    <w:rPr>
      <w:rFonts w:ascii="Lucida Grande" w:hAnsi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83616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</w:rPr>
  </w:style>
  <w:style w:type="character" w:customStyle="1" w:styleId="SidehovedTegn">
    <w:name w:val="Sidehoved Tegn"/>
    <w:basedOn w:val="Standardskrifttypeiafsnit"/>
    <w:link w:val="Sidehoved"/>
    <w:uiPriority w:val="99"/>
    <w:rsid w:val="00836166"/>
  </w:style>
  <w:style w:type="paragraph" w:styleId="Sidefod">
    <w:name w:val="footer"/>
    <w:basedOn w:val="Normal"/>
    <w:link w:val="SidefodTegn"/>
    <w:uiPriority w:val="99"/>
    <w:unhideWhenUsed/>
    <w:rsid w:val="0083616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</w:rPr>
  </w:style>
  <w:style w:type="character" w:customStyle="1" w:styleId="SidefodTegn">
    <w:name w:val="Sidefod Tegn"/>
    <w:basedOn w:val="Standardskrifttypeiafsnit"/>
    <w:link w:val="Sidefod"/>
    <w:uiPriority w:val="99"/>
    <w:rsid w:val="00836166"/>
  </w:style>
  <w:style w:type="character" w:styleId="Sidetal">
    <w:name w:val="page number"/>
    <w:basedOn w:val="Standardskrifttypeiafsnit"/>
    <w:uiPriority w:val="99"/>
    <w:semiHidden/>
    <w:unhideWhenUsed/>
    <w:rsid w:val="00BD1ABB"/>
  </w:style>
  <w:style w:type="character" w:customStyle="1" w:styleId="Overskrift1Tegn">
    <w:name w:val="Overskrift 1 Tegn"/>
    <w:basedOn w:val="Standardskrifttypeiafsnit"/>
    <w:link w:val="Overskrift1"/>
    <w:uiPriority w:val="99"/>
    <w:rsid w:val="00C95CF4"/>
    <w:rPr>
      <w:rFonts w:asciiTheme="majorHAnsi" w:eastAsiaTheme="majorEastAsia" w:hAnsiTheme="majorHAnsi" w:cstheme="majorBidi"/>
      <w:b/>
      <w:bCs/>
      <w:color w:val="5B586C"/>
      <w:sz w:val="48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9381E"/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FB1551"/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16397"/>
    <w:rPr>
      <w:rFonts w:asciiTheme="majorHAnsi" w:eastAsiaTheme="majorEastAsia" w:hAnsiTheme="majorHAnsi" w:cstheme="majorBidi"/>
      <w:iCs/>
      <w:color w:val="000000" w:themeColor="text1"/>
      <w:sz w:val="32"/>
      <w:szCs w:val="26"/>
    </w:rPr>
  </w:style>
  <w:style w:type="table" w:styleId="Tabelgitter">
    <w:name w:val="Table Grid"/>
    <w:basedOn w:val="Tabel-Normal"/>
    <w:uiPriority w:val="59"/>
    <w:rsid w:val="006C61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link">
    <w:name w:val="Hyperlink"/>
    <w:basedOn w:val="Standardskrifttypeiafsnit"/>
    <w:uiPriority w:val="99"/>
    <w:unhideWhenUsed/>
    <w:rsid w:val="006C612C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C8450B"/>
    <w:pPr>
      <w:ind w:left="720"/>
      <w:contextualSpacing/>
    </w:pPr>
    <w:rPr>
      <w:rFonts w:asciiTheme="minorHAnsi" w:eastAsiaTheme="minorEastAsia" w:hAnsiTheme="minorHAnsi" w:cstheme="minorBidi"/>
      <w:sz w:val="22"/>
    </w:rPr>
  </w:style>
  <w:style w:type="paragraph" w:styleId="Ingenafstand">
    <w:name w:val="No Spacing"/>
    <w:link w:val="IngenafstandTegn"/>
    <w:uiPriority w:val="1"/>
    <w:qFormat/>
    <w:rsid w:val="00185EC6"/>
    <w:rPr>
      <w:rFonts w:ascii="PMingLiU" w:hAnsi="PMingLiU"/>
      <w:sz w:val="22"/>
      <w:szCs w:val="22"/>
    </w:rPr>
  </w:style>
  <w:style w:type="character" w:customStyle="1" w:styleId="IngenafstandTegn">
    <w:name w:val="Ingen afstand Tegn"/>
    <w:basedOn w:val="Standardskrifttypeiafsnit"/>
    <w:link w:val="Ingenafstand"/>
    <w:rsid w:val="00185EC6"/>
    <w:rPr>
      <w:rFonts w:ascii="PMingLiU" w:hAnsi="PMingLiU"/>
      <w:sz w:val="22"/>
      <w:szCs w:val="22"/>
    </w:rPr>
  </w:style>
  <w:style w:type="paragraph" w:styleId="Fodnotetekst">
    <w:name w:val="footnote text"/>
    <w:basedOn w:val="Normal"/>
    <w:link w:val="FodnotetekstTegn"/>
    <w:uiPriority w:val="99"/>
    <w:unhideWhenUsed/>
    <w:rsid w:val="00046503"/>
    <w:rPr>
      <w:rFonts w:asciiTheme="minorHAnsi" w:eastAsiaTheme="minorEastAsia" w:hAnsiTheme="minorHAnsi" w:cstheme="minorBidi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046503"/>
  </w:style>
  <w:style w:type="character" w:styleId="Fodnotehenvisning">
    <w:name w:val="footnote reference"/>
    <w:basedOn w:val="Standardskrifttypeiafsnit"/>
    <w:uiPriority w:val="99"/>
    <w:unhideWhenUsed/>
    <w:rsid w:val="00046503"/>
    <w:rPr>
      <w:vertAlign w:val="superscript"/>
    </w:rPr>
  </w:style>
  <w:style w:type="paragraph" w:styleId="Indholdsfortegnelse1">
    <w:name w:val="toc 1"/>
    <w:basedOn w:val="Normal"/>
    <w:next w:val="Normal"/>
    <w:autoRedefine/>
    <w:uiPriority w:val="39"/>
    <w:rsid w:val="00D064D8"/>
    <w:pPr>
      <w:tabs>
        <w:tab w:val="right" w:pos="9346"/>
      </w:tabs>
      <w:spacing w:before="360" w:line="160" w:lineRule="atLeast"/>
    </w:pPr>
    <w:rPr>
      <w:rFonts w:ascii="Calibri" w:hAnsi="Calibri"/>
      <w:b/>
      <w:caps/>
    </w:rPr>
  </w:style>
  <w:style w:type="character" w:styleId="BesgtLink">
    <w:name w:val="FollowedHyperlink"/>
    <w:basedOn w:val="Standardskrifttypeiafsnit"/>
    <w:uiPriority w:val="99"/>
    <w:semiHidden/>
    <w:unhideWhenUsed/>
    <w:rsid w:val="00314FD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158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Kraftig">
    <w:name w:val="Strong"/>
    <w:basedOn w:val="Standardskrifttypeiafsnit"/>
    <w:uiPriority w:val="22"/>
    <w:qFormat/>
    <w:rsid w:val="00651582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953"/>
    <w:rPr>
      <w:rFonts w:ascii="Cambria" w:eastAsia="MS ??" w:hAnsi="Cambria" w:cs="Times New Roman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C95C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B586C"/>
      <w:sz w:val="4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938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B15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paragraph" w:styleId="Overskrift4">
    <w:name w:val="heading 4"/>
    <w:basedOn w:val="Overskrift2"/>
    <w:next w:val="Normal"/>
    <w:link w:val="Overskrift4Tegn"/>
    <w:uiPriority w:val="9"/>
    <w:unhideWhenUsed/>
    <w:qFormat/>
    <w:rsid w:val="00716397"/>
    <w:pPr>
      <w:outlineLvl w:val="3"/>
    </w:pPr>
    <w:rPr>
      <w:b w:val="0"/>
      <w:bCs w:val="0"/>
      <w:iCs/>
      <w:sz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36166"/>
    <w:rPr>
      <w:rFonts w:ascii="Lucida Grande" w:eastAsiaTheme="minorEastAsia" w:hAnsi="Lucida Grande" w:cstheme="minorBid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36166"/>
    <w:rPr>
      <w:rFonts w:ascii="Lucida Grande" w:hAnsi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83616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</w:rPr>
  </w:style>
  <w:style w:type="character" w:customStyle="1" w:styleId="SidehovedTegn">
    <w:name w:val="Sidehoved Tegn"/>
    <w:basedOn w:val="Standardskrifttypeiafsnit"/>
    <w:link w:val="Sidehoved"/>
    <w:uiPriority w:val="99"/>
    <w:rsid w:val="00836166"/>
  </w:style>
  <w:style w:type="paragraph" w:styleId="Sidefod">
    <w:name w:val="footer"/>
    <w:basedOn w:val="Normal"/>
    <w:link w:val="SidefodTegn"/>
    <w:uiPriority w:val="99"/>
    <w:unhideWhenUsed/>
    <w:rsid w:val="0083616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</w:rPr>
  </w:style>
  <w:style w:type="character" w:customStyle="1" w:styleId="SidefodTegn">
    <w:name w:val="Sidefod Tegn"/>
    <w:basedOn w:val="Standardskrifttypeiafsnit"/>
    <w:link w:val="Sidefod"/>
    <w:uiPriority w:val="99"/>
    <w:rsid w:val="00836166"/>
  </w:style>
  <w:style w:type="character" w:styleId="Sidetal">
    <w:name w:val="page number"/>
    <w:basedOn w:val="Standardskrifttypeiafsnit"/>
    <w:uiPriority w:val="99"/>
    <w:semiHidden/>
    <w:unhideWhenUsed/>
    <w:rsid w:val="00BD1ABB"/>
  </w:style>
  <w:style w:type="character" w:customStyle="1" w:styleId="Overskrift1Tegn">
    <w:name w:val="Overskrift 1 Tegn"/>
    <w:basedOn w:val="Standardskrifttypeiafsnit"/>
    <w:link w:val="Overskrift1"/>
    <w:uiPriority w:val="99"/>
    <w:rsid w:val="00C95CF4"/>
    <w:rPr>
      <w:rFonts w:asciiTheme="majorHAnsi" w:eastAsiaTheme="majorEastAsia" w:hAnsiTheme="majorHAnsi" w:cstheme="majorBidi"/>
      <w:b/>
      <w:bCs/>
      <w:color w:val="5B586C"/>
      <w:sz w:val="48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9381E"/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FB1551"/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16397"/>
    <w:rPr>
      <w:rFonts w:asciiTheme="majorHAnsi" w:eastAsiaTheme="majorEastAsia" w:hAnsiTheme="majorHAnsi" w:cstheme="majorBidi"/>
      <w:iCs/>
      <w:color w:val="000000" w:themeColor="text1"/>
      <w:sz w:val="32"/>
      <w:szCs w:val="26"/>
    </w:rPr>
  </w:style>
  <w:style w:type="table" w:styleId="Tabelgitter">
    <w:name w:val="Table Grid"/>
    <w:basedOn w:val="Tabel-Normal"/>
    <w:uiPriority w:val="59"/>
    <w:rsid w:val="006C61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link">
    <w:name w:val="Hyperlink"/>
    <w:basedOn w:val="Standardskrifttypeiafsnit"/>
    <w:uiPriority w:val="99"/>
    <w:unhideWhenUsed/>
    <w:rsid w:val="006C612C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C8450B"/>
    <w:pPr>
      <w:ind w:left="720"/>
      <w:contextualSpacing/>
    </w:pPr>
    <w:rPr>
      <w:rFonts w:asciiTheme="minorHAnsi" w:eastAsiaTheme="minorEastAsia" w:hAnsiTheme="minorHAnsi" w:cstheme="minorBidi"/>
      <w:sz w:val="22"/>
    </w:rPr>
  </w:style>
  <w:style w:type="paragraph" w:styleId="Ingenafstand">
    <w:name w:val="No Spacing"/>
    <w:link w:val="IngenafstandTegn"/>
    <w:uiPriority w:val="1"/>
    <w:qFormat/>
    <w:rsid w:val="00185EC6"/>
    <w:rPr>
      <w:rFonts w:ascii="PMingLiU" w:hAnsi="PMingLiU"/>
      <w:sz w:val="22"/>
      <w:szCs w:val="22"/>
    </w:rPr>
  </w:style>
  <w:style w:type="character" w:customStyle="1" w:styleId="IngenafstandTegn">
    <w:name w:val="Ingen afstand Tegn"/>
    <w:basedOn w:val="Standardskrifttypeiafsnit"/>
    <w:link w:val="Ingenafstand"/>
    <w:rsid w:val="00185EC6"/>
    <w:rPr>
      <w:rFonts w:ascii="PMingLiU" w:hAnsi="PMingLiU"/>
      <w:sz w:val="22"/>
      <w:szCs w:val="22"/>
    </w:rPr>
  </w:style>
  <w:style w:type="paragraph" w:styleId="Fodnotetekst">
    <w:name w:val="footnote text"/>
    <w:basedOn w:val="Normal"/>
    <w:link w:val="FodnotetekstTegn"/>
    <w:uiPriority w:val="99"/>
    <w:unhideWhenUsed/>
    <w:rsid w:val="00046503"/>
    <w:rPr>
      <w:rFonts w:asciiTheme="minorHAnsi" w:eastAsiaTheme="minorEastAsia" w:hAnsiTheme="minorHAnsi" w:cstheme="minorBidi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046503"/>
  </w:style>
  <w:style w:type="character" w:styleId="Fodnotehenvisning">
    <w:name w:val="footnote reference"/>
    <w:basedOn w:val="Standardskrifttypeiafsnit"/>
    <w:uiPriority w:val="99"/>
    <w:unhideWhenUsed/>
    <w:rsid w:val="00046503"/>
    <w:rPr>
      <w:vertAlign w:val="superscript"/>
    </w:rPr>
  </w:style>
  <w:style w:type="paragraph" w:styleId="Indholdsfortegnelse1">
    <w:name w:val="toc 1"/>
    <w:basedOn w:val="Normal"/>
    <w:next w:val="Normal"/>
    <w:autoRedefine/>
    <w:uiPriority w:val="39"/>
    <w:rsid w:val="00D064D8"/>
    <w:pPr>
      <w:tabs>
        <w:tab w:val="right" w:pos="9346"/>
      </w:tabs>
      <w:spacing w:before="360" w:line="160" w:lineRule="atLeast"/>
    </w:pPr>
    <w:rPr>
      <w:rFonts w:ascii="Calibri" w:hAnsi="Calibri"/>
      <w:b/>
      <w:caps/>
    </w:rPr>
  </w:style>
  <w:style w:type="character" w:styleId="BesgtLink">
    <w:name w:val="FollowedHyperlink"/>
    <w:basedOn w:val="Standardskrifttypeiafsnit"/>
    <w:uiPriority w:val="99"/>
    <w:semiHidden/>
    <w:unhideWhenUsed/>
    <w:rsid w:val="00314FD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158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Kraftig">
    <w:name w:val="Strong"/>
    <w:basedOn w:val="Standardskrifttypeiafsnit"/>
    <w:uiPriority w:val="22"/>
    <w:qFormat/>
    <w:rsid w:val="006515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2.png"/><Relationship Id="rId21" Type="http://schemas.openxmlformats.org/officeDocument/2006/relationships/hyperlink" Target="mailto:maria@dansk-atletik.dk" TargetMode="External"/><Relationship Id="rId22" Type="http://schemas.openxmlformats.org/officeDocument/2006/relationships/hyperlink" Target="http://www.motiondanmark.dk/motiondanmark-kalenderen-2014/motiondanmark-kalenderen-2014/" TargetMode="External"/><Relationship Id="rId23" Type="http://schemas.openxmlformats.org/officeDocument/2006/relationships/image" Target="media/image3.png"/><Relationship Id="rId24" Type="http://schemas.openxmlformats.org/officeDocument/2006/relationships/image" Target="media/image4.png"/><Relationship Id="rId25" Type="http://schemas.openxmlformats.org/officeDocument/2006/relationships/hyperlink" Target="mailto:maria@dansk-atletik.dk" TargetMode="External"/><Relationship Id="rId26" Type="http://schemas.openxmlformats.org/officeDocument/2006/relationships/image" Target="media/image5.png"/><Relationship Id="rId27" Type="http://schemas.openxmlformats.org/officeDocument/2006/relationships/hyperlink" Target="http://www.dansk-atletik.dk/Nyheder/2014/2/~/media/DAF/Diverse_invitationer/Invitation%20til%20Alletiders%20Atletikskole_2%202014%20til%20klubber.ashx" TargetMode="External"/><Relationship Id="rId28" Type="http://schemas.openxmlformats.org/officeDocument/2006/relationships/hyperlink" Target="mailto:morten@dansk-atletik.dk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fontTable" Target="fontTable.xml"/><Relationship Id="rId9" Type="http://schemas.openxmlformats.org/officeDocument/2006/relationships/endnotes" Target="endnot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33" Type="http://schemas.openxmlformats.org/officeDocument/2006/relationships/theme" Target="theme/theme1.xml"/><Relationship Id="rId10" Type="http://schemas.openxmlformats.org/officeDocument/2006/relationships/hyperlink" Target="http://www.dansk-atletik.dk/Nyheder/2014/2/~/media/DAF/Diverse_invitationer/Orginalinbjudan%20projekt%20100.ashx" TargetMode="External"/><Relationship Id="rId11" Type="http://schemas.openxmlformats.org/officeDocument/2006/relationships/hyperlink" Target="http://www.dansk-atletik.dk/Kurser/Kurser/2014/04/~/media/DAF/Invitationer/2014/02/Invitation%20Brne%206-9%20ar.ashx" TargetMode="External"/><Relationship Id="rId12" Type="http://schemas.openxmlformats.org/officeDocument/2006/relationships/hyperlink" Target="http://www.dansk-atletik.dk/da/Nyheder/2014/2/~/media/DAF/Billeder/Uddannelse/Orginalinbjudan%20ungdom%2010-13%20%C3%A5r.ashx" TargetMode="External"/><Relationship Id="rId13" Type="http://schemas.openxmlformats.org/officeDocument/2006/relationships/hyperlink" Target="http://www.dansk-atletik.dk/Kurser/Kurser/2014/11/~/media/DAF/Invitationer/2014/02/Invitation%20Videreuddannelse.ashx" TargetMode="External"/><Relationship Id="rId14" Type="http://schemas.openxmlformats.org/officeDocument/2006/relationships/hyperlink" Target="http://www.dansk-atletik.dk/Kurser/Kurser.aspx" TargetMode="External"/><Relationship Id="rId15" Type="http://schemas.openxmlformats.org/officeDocument/2006/relationships/hyperlink" Target="mailto:leif@dansk-atletik.dk" TargetMode="External"/><Relationship Id="rId16" Type="http://schemas.openxmlformats.org/officeDocument/2006/relationships/hyperlink" Target="http://www.dansk-atletik.dk/Kurser/Kurser/2014/03/~/media/DAF/Invitationer/2014/03/Dommerkursus%20Herning%202014.ashx" TargetMode="External"/><Relationship Id="rId17" Type="http://schemas.openxmlformats.org/officeDocument/2006/relationships/hyperlink" Target="http://www.dansk-atletik.dk/Kurser/Kurser/2014/04/~/media/DAF/Invitationer/2014/04/Dommerkursus%20%C3%98st%201%202014.ashx" TargetMode="External"/><Relationship Id="rId18" Type="http://schemas.openxmlformats.org/officeDocument/2006/relationships/hyperlink" Target="http://www.motiondanmark.dk/media/559955/daf_motionstr_nerkursus_for_r_2014.pdf" TargetMode="External"/><Relationship Id="rId1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KE:Library:Caches:TemporaryItems:Outlook%20Temp:DAF-2014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Oversigt over udtagelseskriterier og anden information vedrørende internationale mesterskaber, landskampe o.lign. for kalenderåret 2014.</Abstract>
  <CompanyAddress>Idrættens Hus, Brøndby Stadion 20
2605 Brøndby
daf@dansk-atletik.dk - @danskatletik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690198-7FD2-A845-870E-EE6DFE430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DAF-2014.dotx</Template>
  <TotalTime>141</TotalTime>
  <Pages>5</Pages>
  <Words>1060</Words>
  <Characters>6467</Characters>
  <Application>Microsoft Macintosh Word</Application>
  <DocSecurity>0</DocSecurity>
  <Lines>53</Lines>
  <Paragraphs>15</Paragraphs>
  <ScaleCrop>false</ScaleCrop>
  <Company>Dansk Atletik Forbund</Company>
  <LinksUpToDate>false</LinksUpToDate>
  <CharactersWithSpaces>7512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Dansk Atletik Forbunds mesterskabsfolder 2014</dc:title>
  <dc:subject/>
  <dc:creator>Signe Kirse Ellegaard</dc:creator>
  <cp:keywords/>
  <dc:description/>
  <cp:lastModifiedBy>Signe Kirse Ellegaard</cp:lastModifiedBy>
  <cp:revision>24</cp:revision>
  <cp:lastPrinted>2013-12-03T11:07:00Z</cp:lastPrinted>
  <dcterms:created xsi:type="dcterms:W3CDTF">2014-02-06T12:19:00Z</dcterms:created>
  <dcterms:modified xsi:type="dcterms:W3CDTF">2014-02-27T12:41:00Z</dcterms:modified>
</cp:coreProperties>
</file>